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5E164" w14:textId="77777777" w:rsidR="00E121FD" w:rsidRDefault="00E121FD" w:rsidP="001D6673">
      <w:pPr>
        <w:pStyle w:val="Heading2"/>
        <w:rPr>
          <w:sz w:val="24"/>
        </w:rPr>
      </w:pPr>
      <w:r w:rsidRPr="00E121FD">
        <w:rPr>
          <w:sz w:val="24"/>
        </w:rPr>
        <w:t>Email #1: Movember - Stop Men Dying Too Young</w:t>
      </w:r>
      <w:bookmarkStart w:id="0" w:name="_GoBack"/>
      <w:bookmarkEnd w:id="0"/>
    </w:p>
    <w:p w14:paraId="069488AE" w14:textId="3F9FB128" w:rsidR="00E121FD" w:rsidRPr="00E121FD" w:rsidRDefault="00E121FD" w:rsidP="00E121FD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>
        <w:rPr>
          <w:b/>
          <w:bCs/>
          <w:caps/>
          <w:spacing w:val="50"/>
          <w:sz w:val="16"/>
          <w:szCs w:val="24"/>
        </w:rPr>
        <w:t>First movember reminder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October </w:t>
      </w:r>
      <w:r w:rsidR="006D79D6">
        <w:rPr>
          <w:b/>
          <w:bCs/>
          <w:caps/>
          <w:spacing w:val="50"/>
          <w:sz w:val="16"/>
          <w:szCs w:val="24"/>
        </w:rPr>
        <w:t>10</w:t>
      </w:r>
      <w:r w:rsidR="006D79D6" w:rsidRPr="00E121FD">
        <w:rPr>
          <w:b/>
          <w:bCs/>
          <w:caps/>
          <w:spacing w:val="50"/>
          <w:sz w:val="16"/>
          <w:szCs w:val="24"/>
        </w:rPr>
        <w:t>th</w:t>
      </w:r>
    </w:p>
    <w:p w14:paraId="0B4C3C67" w14:textId="0C4EBD63" w:rsidR="00595F3E" w:rsidRPr="00595F3E" w:rsidRDefault="00595F3E" w:rsidP="009308C2">
      <w:pPr>
        <w:rPr>
          <w:i/>
        </w:rPr>
      </w:pPr>
    </w:p>
    <w:p w14:paraId="06B5EFF2" w14:textId="77777777" w:rsidR="00595F3E" w:rsidRDefault="00595F3E" w:rsidP="00E121FD">
      <w:pPr>
        <w:ind w:left="720"/>
      </w:pPr>
    </w:p>
    <w:p w14:paraId="0CC2D70E" w14:textId="43C4409A" w:rsidR="00E121FD" w:rsidRPr="00F90440" w:rsidRDefault="00E121FD" w:rsidP="00E121FD">
      <w:pPr>
        <w:ind w:left="720"/>
      </w:pPr>
      <w:r>
        <w:t xml:space="preserve">Hey </w:t>
      </w:r>
      <w:r w:rsidR="004A55C2">
        <w:t>e</w:t>
      </w:r>
      <w:r>
        <w:t>veryone!</w:t>
      </w:r>
      <w:r>
        <w:br/>
      </w:r>
    </w:p>
    <w:p w14:paraId="0486633F" w14:textId="2C12A13A" w:rsidR="004A55C2" w:rsidRDefault="00E121FD" w:rsidP="004A55C2">
      <w:pPr>
        <w:ind w:left="720"/>
        <w:rPr>
          <w:bCs/>
        </w:rPr>
      </w:pPr>
      <w:r w:rsidRPr="47D892C5">
        <w:t xml:space="preserve">As you may </w:t>
      </w:r>
      <w:r w:rsidR="004A55C2">
        <w:t xml:space="preserve">already </w:t>
      </w:r>
      <w:r w:rsidRPr="47D892C5">
        <w:t>know, I</w:t>
      </w:r>
      <w:r w:rsidR="004A55C2">
        <w:t>’</w:t>
      </w:r>
      <w:r w:rsidRPr="47D892C5">
        <w:t xml:space="preserve">ll be </w:t>
      </w:r>
      <w:r w:rsidR="006F0D7D">
        <w:t>G</w:t>
      </w:r>
      <w:r w:rsidRPr="47D892C5">
        <w:t xml:space="preserve">rowing a moustache </w:t>
      </w:r>
      <w:r>
        <w:t xml:space="preserve">in support of Movember </w:t>
      </w:r>
      <w:r w:rsidR="004A55C2">
        <w:t>to</w:t>
      </w:r>
      <w:r>
        <w:t xml:space="preserve"> rais</w:t>
      </w:r>
      <w:r w:rsidR="004A55C2">
        <w:t>e</w:t>
      </w:r>
      <w:r>
        <w:t xml:space="preserve"> funds </w:t>
      </w:r>
      <w:r w:rsidR="004A55C2">
        <w:t>and</w:t>
      </w:r>
      <w:r>
        <w:t xml:space="preserve"> stop men dying too young. </w:t>
      </w:r>
      <w:r w:rsidRPr="007E1069">
        <w:rPr>
          <w:b/>
          <w:bCs/>
        </w:rPr>
        <w:t>Will you join me?</w:t>
      </w:r>
    </w:p>
    <w:p w14:paraId="5AABAC64" w14:textId="77777777" w:rsidR="004A55C2" w:rsidRDefault="004A55C2" w:rsidP="004A55C2">
      <w:pPr>
        <w:ind w:left="720"/>
        <w:rPr>
          <w:bCs/>
        </w:rPr>
      </w:pPr>
    </w:p>
    <w:p w14:paraId="29C0FA25" w14:textId="61BFF10E" w:rsidR="00E121FD" w:rsidRPr="00F90440" w:rsidRDefault="006F4A9E" w:rsidP="004A55C2">
      <w:pPr>
        <w:ind w:left="720"/>
      </w:pPr>
      <w:r>
        <w:rPr>
          <w:bCs/>
        </w:rPr>
        <w:t>Getting involved</w:t>
      </w:r>
      <w:r w:rsidR="004A55C2">
        <w:rPr>
          <w:bCs/>
        </w:rPr>
        <w:t xml:space="preserve"> is easy, and I’d love to have you on board. Just follow the link:</w:t>
      </w:r>
      <w:r w:rsidR="004A55C2">
        <w:rPr>
          <w:bCs/>
        </w:rPr>
        <w:br/>
      </w:r>
      <w:r w:rsidR="00E121FD" w:rsidRPr="009308C2">
        <w:t xml:space="preserve">[link to your team </w:t>
      </w:r>
      <w:r w:rsidR="0001406D" w:rsidRPr="009308C2">
        <w:t>page]</w:t>
      </w:r>
      <w:r w:rsidR="00E121FD">
        <w:rPr>
          <w:rFonts w:ascii="Calibri" w:hAnsi="Calibri" w:cs="Calibri"/>
        </w:rPr>
        <w:br/>
      </w:r>
    </w:p>
    <w:p w14:paraId="392EE79A" w14:textId="1B7EC213" w:rsidR="004A55C2" w:rsidRDefault="00E121FD" w:rsidP="00E121FD">
      <w:pPr>
        <w:ind w:left="720"/>
      </w:pPr>
      <w:r w:rsidRPr="47D892C5">
        <w:t>Last year</w:t>
      </w:r>
      <w:r w:rsidR="004A55C2">
        <w:t>,</w:t>
      </w:r>
      <w:r w:rsidRPr="47D892C5">
        <w:t xml:space="preserve"> our team h</w:t>
      </w:r>
      <w:r>
        <w:t xml:space="preserve">ad </w:t>
      </w:r>
      <w:r w:rsidR="004A55C2">
        <w:t>loads</w:t>
      </w:r>
      <w:r>
        <w:t xml:space="preserve"> </w:t>
      </w:r>
      <w:r w:rsidR="002843ED">
        <w:t xml:space="preserve">of </w:t>
      </w:r>
      <w:r>
        <w:t>fun</w:t>
      </w:r>
      <w:r w:rsidR="004A55C2">
        <w:t>,</w:t>
      </w:r>
      <w:r>
        <w:t xml:space="preserve"> and managed to </w:t>
      </w:r>
      <w:r w:rsidRPr="47D892C5">
        <w:t>raise over $</w:t>
      </w:r>
      <w:r w:rsidR="006F4A9E">
        <w:t>XXX</w:t>
      </w:r>
      <w:r w:rsidRPr="47D892C5">
        <w:t xml:space="preserve"> with our hairy efforts.</w:t>
      </w:r>
      <w:r w:rsidR="004A55C2">
        <w:t xml:space="preserve"> Not bad, huh?</w:t>
      </w:r>
    </w:p>
    <w:p w14:paraId="28DECA0F" w14:textId="77777777" w:rsidR="004A55C2" w:rsidRDefault="004A55C2" w:rsidP="00E121FD">
      <w:pPr>
        <w:ind w:left="720"/>
      </w:pPr>
    </w:p>
    <w:p w14:paraId="77A1F18D" w14:textId="509B98C8" w:rsidR="00D02AEE" w:rsidRDefault="00E121FD" w:rsidP="00E121FD">
      <w:pPr>
        <w:ind w:left="720"/>
      </w:pPr>
      <w:r w:rsidRPr="47D892C5">
        <w:t xml:space="preserve">This </w:t>
      </w:r>
      <w:r w:rsidR="004A55C2">
        <w:t>Movember,</w:t>
      </w:r>
      <w:r w:rsidRPr="47D892C5">
        <w:t xml:space="preserve"> we want to up the ante</w:t>
      </w:r>
      <w:r w:rsidR="00D02AEE">
        <w:t xml:space="preserve"> and get as many people involved as we can</w:t>
      </w:r>
      <w:r w:rsidR="004A55C2">
        <w:t xml:space="preserve">. I’m looking at all of you! </w:t>
      </w:r>
      <w:r w:rsidR="00D02AEE">
        <w:t>Whether</w:t>
      </w:r>
      <w:r w:rsidRPr="47D892C5">
        <w:t xml:space="preserve"> you’re a </w:t>
      </w:r>
      <w:r w:rsidR="0099500C">
        <w:t>man or woman</w:t>
      </w:r>
      <w:r w:rsidR="004C7677">
        <w:t xml:space="preserve">, </w:t>
      </w:r>
      <w:r w:rsidR="004A55C2">
        <w:t>anyone can</w:t>
      </w:r>
      <w:r w:rsidR="004C7677">
        <w:t xml:space="preserve"> get involved – raising funds and awareness for all the dads, brothers, sons and mates in our lives. </w:t>
      </w:r>
      <w:r w:rsidR="004A55C2">
        <w:t xml:space="preserve">  </w:t>
      </w:r>
      <w:r w:rsidRPr="47D892C5">
        <w:t xml:space="preserve"> </w:t>
      </w:r>
    </w:p>
    <w:p w14:paraId="51011A00" w14:textId="77777777" w:rsidR="00D02AEE" w:rsidRDefault="00D02AEE" w:rsidP="00E121FD">
      <w:pPr>
        <w:ind w:left="720"/>
      </w:pPr>
    </w:p>
    <w:p w14:paraId="6B4930E9" w14:textId="2DF5FBE1" w:rsidR="00E121FD" w:rsidRPr="00F90440" w:rsidRDefault="00E121FD" w:rsidP="00E121FD">
      <w:pPr>
        <w:ind w:left="720"/>
      </w:pPr>
      <w:r w:rsidRPr="009308C2">
        <w:rPr>
          <w:b/>
        </w:rPr>
        <w:t>There are three ways to get involved:</w:t>
      </w:r>
      <w:r w:rsidRPr="47D892C5">
        <w:t xml:space="preserve"> </w:t>
      </w:r>
      <w:r>
        <w:br/>
      </w:r>
      <w:r>
        <w:br/>
      </w:r>
      <w:r w:rsidRPr="47D892C5">
        <w:rPr>
          <w:b/>
          <w:bCs/>
        </w:rPr>
        <w:t>1)</w:t>
      </w:r>
      <w:r w:rsidRPr="47D892C5">
        <w:t xml:space="preserve"> </w:t>
      </w:r>
      <w:r w:rsidRPr="005B0226">
        <w:rPr>
          <w:b/>
        </w:rPr>
        <w:t>Grow a moustache</w:t>
      </w:r>
      <w:r w:rsidR="008745D6">
        <w:rPr>
          <w:b/>
        </w:rPr>
        <w:t xml:space="preserve"> –</w:t>
      </w:r>
      <w:r w:rsidR="0099500C" w:rsidRPr="0099500C">
        <w:t xml:space="preserve"> </w:t>
      </w:r>
      <w:r w:rsidR="0099500C">
        <w:t xml:space="preserve">Be a billboard for men’s health </w:t>
      </w:r>
      <w:r w:rsidR="0099500C" w:rsidRPr="47D892C5">
        <w:t xml:space="preserve">for 30 days </w:t>
      </w:r>
      <w:r w:rsidR="00363A08">
        <w:br/>
      </w:r>
      <w:r w:rsidRPr="47D892C5">
        <w:rPr>
          <w:b/>
          <w:bCs/>
        </w:rPr>
        <w:t>2)</w:t>
      </w:r>
      <w:r w:rsidRPr="47D892C5">
        <w:t xml:space="preserve"> </w:t>
      </w:r>
      <w:r w:rsidR="008745D6">
        <w:rPr>
          <w:b/>
        </w:rPr>
        <w:t xml:space="preserve">Move 60 </w:t>
      </w:r>
      <w:r w:rsidR="002843ED">
        <w:rPr>
          <w:b/>
        </w:rPr>
        <w:t>kilometres</w:t>
      </w:r>
      <w:r w:rsidR="00363A08">
        <w:t xml:space="preserve"> </w:t>
      </w:r>
      <w:r w:rsidR="0099500C">
        <w:t xml:space="preserve">– </w:t>
      </w:r>
      <w:r w:rsidR="008745D6">
        <w:t xml:space="preserve">Commit to walking or running 60 </w:t>
      </w:r>
      <w:r w:rsidR="002843ED">
        <w:t>kilometres</w:t>
      </w:r>
      <w:r w:rsidR="008745D6">
        <w:t xml:space="preserve"> over the month. That’s 60 </w:t>
      </w:r>
      <w:r w:rsidR="002843ED">
        <w:t>kilometres</w:t>
      </w:r>
      <w:r w:rsidR="002843ED">
        <w:t xml:space="preserve"> </w:t>
      </w:r>
      <w:r w:rsidR="008745D6">
        <w:t>for the 60 men</w:t>
      </w:r>
      <w:r w:rsidR="00363A08">
        <w:t xml:space="preserve"> </w:t>
      </w:r>
      <w:r w:rsidR="008745D6">
        <w:t xml:space="preserve">we lose to suicide each hour, every hour – the men who should still be here today. </w:t>
      </w:r>
      <w:r>
        <w:br/>
      </w:r>
      <w:r w:rsidRPr="47D892C5">
        <w:rPr>
          <w:b/>
          <w:bCs/>
        </w:rPr>
        <w:t>3)</w:t>
      </w:r>
      <w:r w:rsidRPr="47D892C5">
        <w:t xml:space="preserve"> </w:t>
      </w:r>
      <w:r w:rsidRPr="005B0226">
        <w:rPr>
          <w:b/>
        </w:rPr>
        <w:t xml:space="preserve">Host </w:t>
      </w:r>
      <w:r w:rsidR="008745D6">
        <w:rPr>
          <w:b/>
        </w:rPr>
        <w:t>a Mo-</w:t>
      </w:r>
      <w:proofErr w:type="spellStart"/>
      <w:r w:rsidR="008745D6">
        <w:rPr>
          <w:b/>
        </w:rPr>
        <w:t>ment</w:t>
      </w:r>
      <w:proofErr w:type="spellEnd"/>
      <w:r w:rsidRPr="47D892C5">
        <w:t xml:space="preserve"> </w:t>
      </w:r>
      <w:r w:rsidR="008745D6">
        <w:t>–</w:t>
      </w:r>
      <w:r w:rsidR="0099500C">
        <w:t xml:space="preserve"> </w:t>
      </w:r>
      <w:r w:rsidR="008745D6">
        <w:t>Raise funds by doing what you already get a kick out of. Get your friends together for a Mo-</w:t>
      </w:r>
      <w:proofErr w:type="spellStart"/>
      <w:r w:rsidR="008745D6">
        <w:t>ment</w:t>
      </w:r>
      <w:proofErr w:type="spellEnd"/>
      <w:r w:rsidR="008745D6">
        <w:t xml:space="preserve">. </w:t>
      </w:r>
      <w:r w:rsidRPr="47D892C5">
        <w:t xml:space="preserve"> </w:t>
      </w:r>
    </w:p>
    <w:p w14:paraId="12AE940B" w14:textId="2352DD99" w:rsidR="00880D72" w:rsidRDefault="00E121FD" w:rsidP="00880D72">
      <w:pPr>
        <w:ind w:left="720"/>
      </w:pPr>
      <w:r>
        <w:br/>
      </w:r>
      <w:r w:rsidR="004C7677">
        <w:t>As for me?</w:t>
      </w:r>
      <w:r w:rsidRPr="47D892C5">
        <w:t xml:space="preserve"> I</w:t>
      </w:r>
      <w:r w:rsidR="00363A08">
        <w:t>’l</w:t>
      </w:r>
      <w:r w:rsidRPr="47D892C5">
        <w:t xml:space="preserve">l be </w:t>
      </w:r>
      <w:r w:rsidR="004C7677">
        <w:t>[Growing</w:t>
      </w:r>
      <w:r w:rsidR="006F0D7D">
        <w:t xml:space="preserve"> a Mo</w:t>
      </w:r>
      <w:r w:rsidR="004C7677">
        <w:t>/ Moving</w:t>
      </w:r>
      <w:r w:rsidR="006F0D7D">
        <w:t xml:space="preserve"> 60 </w:t>
      </w:r>
      <w:r w:rsidR="002843ED">
        <w:t>kilometres</w:t>
      </w:r>
      <w:r w:rsidR="002843ED">
        <w:t xml:space="preserve"> </w:t>
      </w:r>
      <w:r w:rsidR="004C7677">
        <w:t>/ Hosting</w:t>
      </w:r>
      <w:r w:rsidR="006F0D7D">
        <w:t xml:space="preserve"> a Mo-</w:t>
      </w:r>
      <w:proofErr w:type="spellStart"/>
      <w:r w:rsidR="006F0D7D">
        <w:t>ment</w:t>
      </w:r>
      <w:proofErr w:type="spellEnd"/>
      <w:r w:rsidR="004C7677">
        <w:t>].</w:t>
      </w:r>
      <w:r w:rsidR="00363A08">
        <w:t xml:space="preserve"> </w:t>
      </w:r>
      <w:r w:rsidR="004C7677">
        <w:t>No</w:t>
      </w:r>
      <w:r w:rsidR="00363A08">
        <w:t xml:space="preserve"> matter what you choose</w:t>
      </w:r>
      <w:r w:rsidR="006F4A9E">
        <w:t xml:space="preserve"> to do for men’s health</w:t>
      </w:r>
      <w:r w:rsidR="00363A08">
        <w:t xml:space="preserve">, </w:t>
      </w:r>
      <w:r w:rsidRPr="47D892C5">
        <w:t>I hope to have you on board</w:t>
      </w:r>
      <w:r w:rsidR="008745D6">
        <w:t>.</w:t>
      </w:r>
      <w:r w:rsidR="00880D72">
        <w:br/>
      </w:r>
    </w:p>
    <w:p w14:paraId="01474BA4" w14:textId="471ACC56" w:rsidR="0099500C" w:rsidRDefault="00363A08" w:rsidP="004C7677">
      <w:pPr>
        <w:ind w:left="720"/>
      </w:pPr>
      <w:r>
        <w:t>G</w:t>
      </w:r>
      <w:r w:rsidR="00E121FD">
        <w:t xml:space="preserve">etting involved is </w:t>
      </w:r>
      <w:r w:rsidR="00E121FD" w:rsidRPr="47D892C5">
        <w:t xml:space="preserve">the least we can do to support </w:t>
      </w:r>
      <w:r>
        <w:t>the</w:t>
      </w:r>
      <w:r w:rsidRPr="47D892C5">
        <w:t xml:space="preserve"> </w:t>
      </w:r>
      <w:r w:rsidR="00A81DB7">
        <w:t xml:space="preserve">men we love. They’re facing a global men’s health crisis that isn’t being talked about. </w:t>
      </w:r>
      <w:r>
        <w:t xml:space="preserve">From prostate cancer to testicular cancer, mental health and suicide, </w:t>
      </w:r>
      <w:r w:rsidR="00A81DB7">
        <w:t xml:space="preserve">the </w:t>
      </w:r>
      <w:r>
        <w:t>men</w:t>
      </w:r>
      <w:r w:rsidR="00A81DB7">
        <w:t xml:space="preserve"> in our lives</w:t>
      </w:r>
      <w:r w:rsidR="006F4A9E">
        <w:t xml:space="preserve"> need our help</w:t>
      </w:r>
      <w:r w:rsidR="0099500C">
        <w:t>.</w:t>
      </w:r>
    </w:p>
    <w:p w14:paraId="75DC8ECA" w14:textId="77777777" w:rsidR="0099500C" w:rsidRDefault="0099500C" w:rsidP="00AB180A">
      <w:pPr>
        <w:ind w:left="720"/>
      </w:pPr>
    </w:p>
    <w:p w14:paraId="171A64E2" w14:textId="5AB916E5" w:rsidR="0099500C" w:rsidRPr="00F90440" w:rsidRDefault="0099500C" w:rsidP="0099500C">
      <w:pPr>
        <w:ind w:left="720"/>
      </w:pPr>
      <w:r w:rsidRPr="00E121FD">
        <w:t>We're in this together</w:t>
      </w:r>
      <w:r w:rsidR="004C7677">
        <w:t>.</w:t>
      </w:r>
      <w:r w:rsidRPr="00E121FD">
        <w:t xml:space="preserve"> </w:t>
      </w:r>
      <w:proofErr w:type="gramStart"/>
      <w:r w:rsidR="004C7677">
        <w:t>S</w:t>
      </w:r>
      <w:r>
        <w:t>o</w:t>
      </w:r>
      <w:proofErr w:type="gramEnd"/>
      <w:r>
        <w:t xml:space="preserve"> get excited, let’s have some fun, and please </w:t>
      </w:r>
      <w:r w:rsidRPr="00E121FD">
        <w:t>spread the word!</w:t>
      </w:r>
    </w:p>
    <w:p w14:paraId="79CFCEB7" w14:textId="221FF4D0" w:rsidR="00E121FD" w:rsidRPr="00F90440" w:rsidRDefault="00A81DB7" w:rsidP="00AB180A">
      <w:pPr>
        <w:ind w:left="720"/>
      </w:pPr>
      <w:r>
        <w:t xml:space="preserve"> </w:t>
      </w:r>
    </w:p>
    <w:p w14:paraId="343A2FE0" w14:textId="51F622D1" w:rsidR="00E121FD" w:rsidRPr="00F90440" w:rsidRDefault="00E121FD" w:rsidP="00E121FD">
      <w:pPr>
        <w:ind w:left="720"/>
      </w:pPr>
      <w:r w:rsidRPr="00E121FD">
        <w:t>Feel free to reach out if you have any questions</w:t>
      </w:r>
      <w:r w:rsidR="004C7677">
        <w:t>.</w:t>
      </w:r>
    </w:p>
    <w:p w14:paraId="374B85B5" w14:textId="69987266" w:rsidR="00E121FD" w:rsidRPr="00F90440" w:rsidRDefault="00E121FD" w:rsidP="00E121FD">
      <w:pPr>
        <w:ind w:left="720"/>
      </w:pPr>
      <w:r w:rsidRPr="00E121FD">
        <w:br/>
        <w:t xml:space="preserve">Yours in </w:t>
      </w:r>
      <w:proofErr w:type="spellStart"/>
      <w:r w:rsidRPr="00E121FD">
        <w:t>moustachery</w:t>
      </w:r>
      <w:proofErr w:type="spellEnd"/>
      <w:r w:rsidR="006F5C41">
        <w:t>,</w:t>
      </w:r>
    </w:p>
    <w:p w14:paraId="4DD39E20" w14:textId="26826584" w:rsidR="00E121FD" w:rsidRDefault="00AB180A" w:rsidP="00E121FD">
      <w:pPr>
        <w:ind w:left="720"/>
      </w:pPr>
      <w:r>
        <w:t>[Captain name]</w:t>
      </w:r>
    </w:p>
    <w:p w14:paraId="4D064734" w14:textId="77777777" w:rsidR="00D02AEE" w:rsidRDefault="00D02AEE" w:rsidP="00E121FD">
      <w:pPr>
        <w:ind w:left="720"/>
      </w:pPr>
    </w:p>
    <w:p w14:paraId="04E685C3" w14:textId="570AAB10" w:rsidR="00D02AEE" w:rsidRDefault="00D02AEE" w:rsidP="00E121FD">
      <w:pPr>
        <w:ind w:left="720"/>
      </w:pPr>
    </w:p>
    <w:p w14:paraId="4F5161F3" w14:textId="1B1E0F38" w:rsidR="0099500C" w:rsidRDefault="0099500C" w:rsidP="00E121FD">
      <w:pPr>
        <w:ind w:left="720"/>
      </w:pPr>
    </w:p>
    <w:p w14:paraId="6B3A9190" w14:textId="3736246E" w:rsidR="0099500C" w:rsidRDefault="0099500C" w:rsidP="00E121FD">
      <w:pPr>
        <w:ind w:left="720"/>
      </w:pPr>
    </w:p>
    <w:p w14:paraId="332065D4" w14:textId="604EB8AA" w:rsidR="00D17484" w:rsidRDefault="00D17484" w:rsidP="00E121FD">
      <w:pPr>
        <w:ind w:left="720"/>
      </w:pPr>
    </w:p>
    <w:p w14:paraId="470F4BF7" w14:textId="77777777" w:rsidR="00D17484" w:rsidRDefault="00D17484" w:rsidP="00E121FD">
      <w:pPr>
        <w:ind w:left="720"/>
      </w:pPr>
    </w:p>
    <w:p w14:paraId="4A65FEF3" w14:textId="77777777" w:rsidR="00E121FD" w:rsidRDefault="00E121FD" w:rsidP="00E121FD">
      <w:pPr>
        <w:ind w:left="720"/>
      </w:pPr>
    </w:p>
    <w:p w14:paraId="07445492" w14:textId="77777777" w:rsidR="00E121FD" w:rsidRDefault="00E121FD" w:rsidP="00E121FD">
      <w:pPr>
        <w:pStyle w:val="Heading2"/>
        <w:rPr>
          <w:sz w:val="24"/>
        </w:rPr>
      </w:pPr>
      <w:r w:rsidRPr="00E121FD">
        <w:rPr>
          <w:sz w:val="24"/>
        </w:rPr>
        <w:t>Email #</w:t>
      </w:r>
      <w:r>
        <w:rPr>
          <w:sz w:val="24"/>
        </w:rPr>
        <w:t>2</w:t>
      </w:r>
      <w:r w:rsidRPr="00E121FD">
        <w:rPr>
          <w:sz w:val="24"/>
        </w:rPr>
        <w:t xml:space="preserve">: Movember </w:t>
      </w:r>
      <w:r>
        <w:rPr>
          <w:sz w:val="24"/>
        </w:rPr>
        <w:t>–</w:t>
      </w:r>
      <w:r w:rsidRPr="00E121FD">
        <w:rPr>
          <w:sz w:val="24"/>
        </w:rPr>
        <w:t xml:space="preserve"> </w:t>
      </w:r>
      <w:r>
        <w:rPr>
          <w:sz w:val="24"/>
        </w:rPr>
        <w:t>a little bit of luxury</w:t>
      </w:r>
    </w:p>
    <w:p w14:paraId="636D1B0F" w14:textId="6C5C2358" w:rsidR="00E121FD" w:rsidRPr="00E121FD" w:rsidRDefault="00E121FD" w:rsidP="00E121FD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>
        <w:rPr>
          <w:b/>
          <w:bCs/>
          <w:caps/>
          <w:spacing w:val="50"/>
          <w:sz w:val="16"/>
          <w:szCs w:val="24"/>
        </w:rPr>
        <w:t xml:space="preserve">second movember reminder to sign up 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October </w:t>
      </w:r>
      <w:r>
        <w:rPr>
          <w:b/>
          <w:bCs/>
          <w:caps/>
          <w:spacing w:val="50"/>
          <w:sz w:val="16"/>
          <w:szCs w:val="24"/>
        </w:rPr>
        <w:t>1</w:t>
      </w:r>
      <w:r w:rsidR="006D79D6">
        <w:rPr>
          <w:b/>
          <w:bCs/>
          <w:caps/>
          <w:spacing w:val="50"/>
          <w:sz w:val="16"/>
          <w:szCs w:val="24"/>
        </w:rPr>
        <w:t>7</w:t>
      </w:r>
      <w:r w:rsidRPr="00E121FD">
        <w:rPr>
          <w:b/>
          <w:bCs/>
          <w:caps/>
          <w:spacing w:val="50"/>
          <w:sz w:val="16"/>
          <w:szCs w:val="24"/>
        </w:rPr>
        <w:t>th</w:t>
      </w:r>
    </w:p>
    <w:p w14:paraId="6BB40D3A" w14:textId="737D503E" w:rsidR="00E121FD" w:rsidRDefault="00E121FD" w:rsidP="00E121FD">
      <w:pPr>
        <w:rPr>
          <w:color w:val="0000FF"/>
        </w:rPr>
      </w:pPr>
      <w:r>
        <w:rPr>
          <w:sz w:val="24"/>
        </w:rPr>
        <w:br/>
      </w:r>
      <w:r w:rsidR="008307D9" w:rsidRPr="00B10D0A">
        <w:tab/>
      </w:r>
      <w:r w:rsidR="00AB180A" w:rsidRPr="00B10D0A">
        <w:t>Hey there, it’s me again!</w:t>
      </w:r>
    </w:p>
    <w:p w14:paraId="30C905C7" w14:textId="77777777" w:rsidR="008307D9" w:rsidRDefault="008307D9" w:rsidP="00E121FD">
      <w:pPr>
        <w:rPr>
          <w:color w:val="0000FF"/>
        </w:rPr>
      </w:pPr>
    </w:p>
    <w:p w14:paraId="099453A4" w14:textId="77777777" w:rsidR="00D17484" w:rsidRDefault="00FC2133" w:rsidP="00E121FD">
      <w:pPr>
        <w:ind w:left="720"/>
      </w:pPr>
      <w:r>
        <w:t>As a wise man once said</w:t>
      </w:r>
      <w:r w:rsidR="00D17484">
        <w:t>,</w:t>
      </w:r>
      <w:r>
        <w:t xml:space="preserve"> “</w:t>
      </w:r>
      <w:r w:rsidR="00D17484">
        <w:t>e</w:t>
      </w:r>
      <w:r>
        <w:t>very man deserves a little bit of luxury</w:t>
      </w:r>
      <w:r w:rsidR="00D17484">
        <w:t>.”</w:t>
      </w:r>
      <w:r>
        <w:t xml:space="preserve"> </w:t>
      </w:r>
    </w:p>
    <w:p w14:paraId="50B84886" w14:textId="77777777" w:rsidR="00D17484" w:rsidRDefault="00D17484" w:rsidP="00E121FD">
      <w:pPr>
        <w:ind w:left="720"/>
      </w:pPr>
    </w:p>
    <w:p w14:paraId="435EE938" w14:textId="34AC4AA4" w:rsidR="00D17484" w:rsidRDefault="00D17484" w:rsidP="00E121FD">
      <w:pPr>
        <w:ind w:left="720"/>
      </w:pPr>
      <w:r>
        <w:t xml:space="preserve">Yes, I’m referring to a moustache. </w:t>
      </w:r>
      <w:r>
        <w:br/>
      </w:r>
    </w:p>
    <w:p w14:paraId="756C50CB" w14:textId="517CCAAC" w:rsidR="00E121FD" w:rsidRDefault="006F4A9E" w:rsidP="00E121FD">
      <w:pPr>
        <w:ind w:left="720"/>
      </w:pPr>
      <w:r>
        <w:t>A whiskery-</w:t>
      </w:r>
      <w:r w:rsidR="00021387">
        <w:t xml:space="preserve">wonder that screams </w:t>
      </w:r>
      <w:r>
        <w:t>self-</w:t>
      </w:r>
      <w:r w:rsidR="00021387">
        <w:t xml:space="preserve">confidence. A ticklish lip-topper that makes coffee taste sweeter. A unique identifier that tells every </w:t>
      </w:r>
      <w:r>
        <w:t>person you pass, “I’m changing the face of men’s health.”</w:t>
      </w:r>
      <w:r w:rsidR="00021387">
        <w:t xml:space="preserve"> </w:t>
      </w:r>
      <w:r w:rsidR="00E121FD">
        <w:br/>
      </w:r>
    </w:p>
    <w:p w14:paraId="79EBFE92" w14:textId="77777777" w:rsidR="00A117FA" w:rsidRDefault="00021387" w:rsidP="00E121FD">
      <w:pPr>
        <w:ind w:left="720"/>
      </w:pPr>
      <w:r>
        <w:t>This Movember, will you welcome yours into the world?</w:t>
      </w:r>
    </w:p>
    <w:p w14:paraId="17DC0B2C" w14:textId="77777777" w:rsidR="00A117FA" w:rsidRDefault="00A117FA" w:rsidP="00E121FD">
      <w:pPr>
        <w:ind w:left="720"/>
      </w:pPr>
    </w:p>
    <w:p w14:paraId="57647D25" w14:textId="0B83A346" w:rsidR="00E121FD" w:rsidRDefault="00A117FA" w:rsidP="00E121FD">
      <w:pPr>
        <w:ind w:left="720"/>
      </w:pPr>
      <w:r>
        <w:t xml:space="preserve">Of course, if </w:t>
      </w:r>
      <w:proofErr w:type="gramStart"/>
      <w:r>
        <w:t>an</w:t>
      </w:r>
      <w:proofErr w:type="gramEnd"/>
      <w:r>
        <w:t xml:space="preserve"> lip warmer isn’t your style (</w:t>
      </w:r>
      <w:r w:rsidR="000A4F04">
        <w:t xml:space="preserve">although, I’m not sure why it wouldn’t be) – you can choose to Move 60 </w:t>
      </w:r>
      <w:r w:rsidR="002843ED">
        <w:t>kilometres</w:t>
      </w:r>
      <w:r w:rsidR="002843ED">
        <w:t xml:space="preserve"> </w:t>
      </w:r>
      <w:r w:rsidR="000A4F04">
        <w:t>for men’s health, or Host a Mo-</w:t>
      </w:r>
      <w:proofErr w:type="spellStart"/>
      <w:r w:rsidR="000A4F04">
        <w:t>ment</w:t>
      </w:r>
      <w:proofErr w:type="spellEnd"/>
      <w:r w:rsidR="000A4F04">
        <w:t xml:space="preserve"> (that’s a Movember style event) instead. </w:t>
      </w:r>
      <w:r w:rsidR="00E121FD">
        <w:br/>
      </w:r>
    </w:p>
    <w:p w14:paraId="2072FE96" w14:textId="6AA2817E" w:rsidR="006F4A9E" w:rsidRDefault="006F4A9E" w:rsidP="006F4A9E">
      <w:pPr>
        <w:ind w:left="720"/>
      </w:pPr>
      <w:r>
        <w:t>To</w:t>
      </w:r>
      <w:r w:rsidR="00D02AEE">
        <w:t xml:space="preserve"> show my support</w:t>
      </w:r>
      <w:r w:rsidR="00021387">
        <w:t xml:space="preserve"> for men’s health</w:t>
      </w:r>
      <w:r w:rsidR="00D02AEE">
        <w:t>,</w:t>
      </w:r>
      <w:r>
        <w:t xml:space="preserve"> this year</w:t>
      </w:r>
      <w:r w:rsidR="00D02AEE">
        <w:t xml:space="preserve"> </w:t>
      </w:r>
      <w:r w:rsidR="00E121FD">
        <w:t>I’</w:t>
      </w:r>
      <w:r w:rsidR="00880D72">
        <w:t>ll be</w:t>
      </w:r>
      <w:r w:rsidR="00E121FD">
        <w:t xml:space="preserve"> </w:t>
      </w:r>
      <w:r w:rsidR="00021387">
        <w:t>heading up a Movember</w:t>
      </w:r>
      <w:r w:rsidR="00E121FD">
        <w:t xml:space="preserve"> </w:t>
      </w:r>
      <w:r w:rsidR="00021387">
        <w:t>team</w:t>
      </w:r>
      <w:r w:rsidR="00D02AEE" w:rsidRPr="009308C2">
        <w:t>.</w:t>
      </w:r>
      <w:r w:rsidR="00D02AEE">
        <w:rPr>
          <w:b/>
        </w:rPr>
        <w:t xml:space="preserve"> </w:t>
      </w:r>
      <w:r w:rsidR="00021387">
        <w:t>And I’d love you to be a part of it.</w:t>
      </w:r>
      <w:r>
        <w:t xml:space="preserve"> </w:t>
      </w:r>
      <w:r w:rsidR="000A4F04">
        <w:t xml:space="preserve">Signing </w:t>
      </w:r>
      <w:r w:rsidR="00021387">
        <w:t>up is easy. Just follow this link</w:t>
      </w:r>
      <w:r w:rsidR="00E121FD" w:rsidRPr="00E121FD">
        <w:t xml:space="preserve">: </w:t>
      </w:r>
      <w:r w:rsidR="00021387">
        <w:br/>
      </w:r>
    </w:p>
    <w:p w14:paraId="6EE32A9F" w14:textId="1FBFB400" w:rsidR="00D02AEE" w:rsidRDefault="00E121FD" w:rsidP="006F4A9E">
      <w:pPr>
        <w:ind w:left="720"/>
      </w:pPr>
      <w:r w:rsidRPr="00E121FD">
        <w:t>[link to your team page]</w:t>
      </w:r>
    </w:p>
    <w:p w14:paraId="6DF70927" w14:textId="2DA0635A" w:rsidR="00E65AEB" w:rsidRDefault="00E65AEB" w:rsidP="00E65AEB">
      <w:pPr>
        <w:ind w:left="720"/>
      </w:pPr>
    </w:p>
    <w:p w14:paraId="41F08A5A" w14:textId="4084FFE6" w:rsidR="006F5C41" w:rsidRPr="009308C2" w:rsidRDefault="006F5C41" w:rsidP="006F5C41">
      <w:pPr>
        <w:ind w:left="720"/>
      </w:pPr>
      <w:r>
        <w:t xml:space="preserve">No matter what you commit to this Movember, you can stop men dying too young. </w:t>
      </w:r>
      <w:r w:rsidR="00FC2133">
        <w:t>Need proof</w:t>
      </w:r>
      <w:r w:rsidR="000A4F04">
        <w:t>? W</w:t>
      </w:r>
      <w:r w:rsidR="00FC2133">
        <w:t xml:space="preserve">atch this 90 second </w:t>
      </w:r>
      <w:hyperlink r:id="rId8" w:history="1">
        <w:r w:rsidR="00FC2133" w:rsidRPr="00FC2133">
          <w:rPr>
            <w:rStyle w:val="Hyperlink"/>
          </w:rPr>
          <w:t>video</w:t>
        </w:r>
      </w:hyperlink>
      <w:r w:rsidR="00FC2133">
        <w:t xml:space="preserve"> for </w:t>
      </w:r>
      <w:proofErr w:type="spellStart"/>
      <w:r w:rsidR="00FC2133">
        <w:t>Mo</w:t>
      </w:r>
      <w:r w:rsidR="000A4F04">
        <w:t>’</w:t>
      </w:r>
      <w:r w:rsidR="00FC2133">
        <w:t>spiration</w:t>
      </w:r>
      <w:proofErr w:type="spellEnd"/>
      <w:r w:rsidR="00FC2133">
        <w:t xml:space="preserve">. </w:t>
      </w:r>
      <w:r>
        <w:br/>
      </w:r>
    </w:p>
    <w:p w14:paraId="79710D33" w14:textId="0E2909AE" w:rsidR="006F5C41" w:rsidRPr="009308C2" w:rsidRDefault="00FC2133" w:rsidP="00E121FD">
      <w:pPr>
        <w:ind w:left="720"/>
      </w:pPr>
      <w:proofErr w:type="gramStart"/>
      <w:r>
        <w:t>So</w:t>
      </w:r>
      <w:proofErr w:type="gramEnd"/>
      <w:r>
        <w:t xml:space="preserve"> g</w:t>
      </w:r>
      <w:r w:rsidR="006F5C41" w:rsidRPr="006F5C41">
        <w:t>o on.</w:t>
      </w:r>
      <w:r w:rsidR="006F4A9E">
        <w:t xml:space="preserve"> </w:t>
      </w:r>
      <w:r>
        <w:t>Join us</w:t>
      </w:r>
      <w:r w:rsidR="00D17484">
        <w:t>.</w:t>
      </w:r>
      <w:r>
        <w:t xml:space="preserve"> </w:t>
      </w:r>
      <w:r w:rsidR="006F5C41" w:rsidRPr="009308C2">
        <w:t>This is your chance to</w:t>
      </w:r>
      <w:r w:rsidR="00E121FD" w:rsidRPr="009308C2">
        <w:t xml:space="preserve"> hav</w:t>
      </w:r>
      <w:r w:rsidR="006F5C41" w:rsidRPr="009308C2">
        <w:t>e</w:t>
      </w:r>
      <w:r w:rsidR="00E121FD" w:rsidRPr="009308C2">
        <w:t xml:space="preserve"> a real impact on men's health</w:t>
      </w:r>
      <w:r w:rsidR="006F5C41" w:rsidRPr="009308C2">
        <w:t>.</w:t>
      </w:r>
    </w:p>
    <w:p w14:paraId="56447798" w14:textId="04B7BBC8" w:rsidR="00A557BC" w:rsidRDefault="00E121FD" w:rsidP="00E121FD">
      <w:pPr>
        <w:ind w:left="720"/>
      </w:pPr>
      <w:r>
        <w:br/>
        <w:t xml:space="preserve">Yours in </w:t>
      </w:r>
      <w:proofErr w:type="spellStart"/>
      <w:r w:rsidR="006F5C41">
        <w:t>m</w:t>
      </w:r>
      <w:r>
        <w:t>oustachery</w:t>
      </w:r>
      <w:proofErr w:type="spellEnd"/>
      <w:r>
        <w:t xml:space="preserve">, </w:t>
      </w:r>
      <w:r>
        <w:br/>
      </w:r>
      <w:r>
        <w:br/>
      </w:r>
      <w:r w:rsidR="008307D9">
        <w:t>[Captain name]</w:t>
      </w:r>
    </w:p>
    <w:p w14:paraId="1BACD83D" w14:textId="074B66D4" w:rsidR="00A557BC" w:rsidRDefault="00A557BC" w:rsidP="00E121FD">
      <w:pPr>
        <w:ind w:left="720"/>
      </w:pPr>
    </w:p>
    <w:p w14:paraId="72B48CDC" w14:textId="77777777" w:rsidR="00E225B4" w:rsidRDefault="00E225B4" w:rsidP="00E121FD">
      <w:pPr>
        <w:ind w:left="720"/>
      </w:pPr>
    </w:p>
    <w:p w14:paraId="50F063B7" w14:textId="307A9740" w:rsidR="00A557BC" w:rsidRDefault="00A557BC" w:rsidP="00E121FD">
      <w:pPr>
        <w:ind w:left="720"/>
      </w:pPr>
    </w:p>
    <w:p w14:paraId="6A0935E8" w14:textId="133F10E9" w:rsidR="005F2E08" w:rsidRDefault="005F2E08" w:rsidP="00E121FD">
      <w:pPr>
        <w:ind w:left="720"/>
      </w:pPr>
    </w:p>
    <w:p w14:paraId="75786ABF" w14:textId="48E8DDBF" w:rsidR="005F2E08" w:rsidRDefault="005F2E08" w:rsidP="00E121FD">
      <w:pPr>
        <w:ind w:left="720"/>
      </w:pPr>
    </w:p>
    <w:p w14:paraId="288FD1D0" w14:textId="40541493" w:rsidR="005F2E08" w:rsidRDefault="005F2E08" w:rsidP="00E121FD">
      <w:pPr>
        <w:ind w:left="720"/>
      </w:pPr>
    </w:p>
    <w:p w14:paraId="74A6307A" w14:textId="28F2DA81" w:rsidR="005F2E08" w:rsidRDefault="005F2E08" w:rsidP="00E121FD">
      <w:pPr>
        <w:ind w:left="720"/>
      </w:pPr>
    </w:p>
    <w:p w14:paraId="07B53EFD" w14:textId="23BF9EF0" w:rsidR="005F2E08" w:rsidRDefault="005F2E08" w:rsidP="00E121FD">
      <w:pPr>
        <w:ind w:left="720"/>
      </w:pPr>
    </w:p>
    <w:p w14:paraId="09411EFA" w14:textId="2693F67D" w:rsidR="005F2E08" w:rsidRDefault="005F2E08" w:rsidP="00E121FD">
      <w:pPr>
        <w:ind w:left="720"/>
      </w:pPr>
    </w:p>
    <w:p w14:paraId="1563E6BD" w14:textId="4A312464" w:rsidR="005F2E08" w:rsidRDefault="005F2E08" w:rsidP="00E121FD">
      <w:pPr>
        <w:ind w:left="720"/>
      </w:pPr>
    </w:p>
    <w:p w14:paraId="5A4DF747" w14:textId="2FEF831C" w:rsidR="005F2E08" w:rsidRDefault="005F2E08" w:rsidP="00E121FD">
      <w:pPr>
        <w:ind w:left="720"/>
      </w:pPr>
    </w:p>
    <w:p w14:paraId="1285A8B5" w14:textId="55106C9A" w:rsidR="005F2E08" w:rsidRDefault="005F2E08" w:rsidP="00E121FD">
      <w:pPr>
        <w:ind w:left="720"/>
      </w:pPr>
    </w:p>
    <w:p w14:paraId="722331E0" w14:textId="4F2884B4" w:rsidR="005F2E08" w:rsidRDefault="005F2E08" w:rsidP="00E121FD">
      <w:pPr>
        <w:ind w:left="720"/>
      </w:pPr>
    </w:p>
    <w:p w14:paraId="6077D324" w14:textId="4B32A413" w:rsidR="005F2E08" w:rsidRDefault="005F2E08" w:rsidP="00E121FD">
      <w:pPr>
        <w:ind w:left="720"/>
      </w:pPr>
    </w:p>
    <w:p w14:paraId="70CD4B02" w14:textId="34560905" w:rsidR="005F2E08" w:rsidRDefault="005F2E08" w:rsidP="00E121FD">
      <w:pPr>
        <w:ind w:left="720"/>
      </w:pPr>
    </w:p>
    <w:p w14:paraId="63A4D417" w14:textId="7F713B41" w:rsidR="005F2E08" w:rsidRDefault="005F2E08" w:rsidP="00E121FD">
      <w:pPr>
        <w:ind w:left="720"/>
      </w:pPr>
    </w:p>
    <w:p w14:paraId="35FB2925" w14:textId="77777777" w:rsidR="005F2E08" w:rsidRDefault="005F2E08" w:rsidP="00E121FD">
      <w:pPr>
        <w:ind w:left="720"/>
      </w:pPr>
    </w:p>
    <w:p w14:paraId="64531820" w14:textId="77777777" w:rsidR="00A557BC" w:rsidRDefault="00A557BC" w:rsidP="00A557BC">
      <w:pPr>
        <w:pStyle w:val="Heading2"/>
        <w:rPr>
          <w:sz w:val="24"/>
        </w:rPr>
      </w:pPr>
      <w:r w:rsidRPr="00E121FD">
        <w:rPr>
          <w:sz w:val="24"/>
        </w:rPr>
        <w:t>Email #</w:t>
      </w:r>
      <w:r>
        <w:rPr>
          <w:sz w:val="24"/>
        </w:rPr>
        <w:t>3</w:t>
      </w:r>
      <w:r w:rsidRPr="00E121FD">
        <w:rPr>
          <w:sz w:val="24"/>
        </w:rPr>
        <w:t xml:space="preserve">: Movember </w:t>
      </w:r>
      <w:r>
        <w:rPr>
          <w:sz w:val="24"/>
        </w:rPr>
        <w:t>is coming…</w:t>
      </w:r>
    </w:p>
    <w:p w14:paraId="62D15EA9" w14:textId="77777777" w:rsidR="00A557BC" w:rsidRPr="00E121FD" w:rsidRDefault="00A557BC" w:rsidP="00A557BC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 w:rsidR="000C435F">
        <w:rPr>
          <w:b/>
          <w:bCs/>
          <w:caps/>
          <w:spacing w:val="50"/>
          <w:sz w:val="16"/>
          <w:szCs w:val="24"/>
        </w:rPr>
        <w:t>third</w:t>
      </w:r>
      <w:r>
        <w:rPr>
          <w:b/>
          <w:bCs/>
          <w:caps/>
          <w:spacing w:val="50"/>
          <w:sz w:val="16"/>
          <w:szCs w:val="24"/>
        </w:rPr>
        <w:t xml:space="preserve"> movember reminder to sign up 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October </w:t>
      </w:r>
      <w:r w:rsidR="00F61C34">
        <w:rPr>
          <w:b/>
          <w:bCs/>
          <w:caps/>
          <w:spacing w:val="50"/>
          <w:sz w:val="16"/>
          <w:szCs w:val="24"/>
        </w:rPr>
        <w:t>24</w:t>
      </w:r>
      <w:r w:rsidRPr="00E121FD">
        <w:rPr>
          <w:b/>
          <w:bCs/>
          <w:caps/>
          <w:spacing w:val="50"/>
          <w:sz w:val="16"/>
          <w:szCs w:val="24"/>
        </w:rPr>
        <w:t>th</w:t>
      </w:r>
    </w:p>
    <w:p w14:paraId="241A9C0E" w14:textId="05356A01" w:rsidR="008307D9" w:rsidRDefault="00A557BC" w:rsidP="008307D9">
      <w:pPr>
        <w:ind w:left="720"/>
      </w:pPr>
      <w:r>
        <w:rPr>
          <w:sz w:val="24"/>
        </w:rPr>
        <w:br/>
      </w:r>
      <w:r w:rsidR="008307D9">
        <w:t>Hey gang,</w:t>
      </w:r>
    </w:p>
    <w:p w14:paraId="54B843B3" w14:textId="77777777" w:rsidR="008307D9" w:rsidRDefault="008307D9" w:rsidP="009308C2"/>
    <w:p w14:paraId="6DE4B85B" w14:textId="2FE67C72" w:rsidR="00FC2133" w:rsidRDefault="006F4A9E" w:rsidP="00145B0F">
      <w:pPr>
        <w:ind w:left="720"/>
      </w:pPr>
      <w:r>
        <w:t>Can you</w:t>
      </w:r>
      <w:r w:rsidR="00A557BC" w:rsidRPr="00625718">
        <w:t xml:space="preserve"> feel it</w:t>
      </w:r>
      <w:r>
        <w:t xml:space="preserve"> in the air? </w:t>
      </w:r>
      <w:r w:rsidR="00FC2133">
        <w:t xml:space="preserve">Has your upper lip started to tingle too? </w:t>
      </w:r>
    </w:p>
    <w:p w14:paraId="61164DE0" w14:textId="77777777" w:rsidR="00FC2133" w:rsidRDefault="00FC2133" w:rsidP="00145B0F">
      <w:pPr>
        <w:ind w:left="720"/>
      </w:pPr>
    </w:p>
    <w:p w14:paraId="7167688E" w14:textId="4959FBE3" w:rsidR="00A557BC" w:rsidRPr="00B6466B" w:rsidRDefault="006F4A9E" w:rsidP="00145B0F">
      <w:pPr>
        <w:ind w:left="720"/>
        <w:rPr>
          <w:b/>
        </w:rPr>
      </w:pPr>
      <w:r>
        <w:t xml:space="preserve">That’s right, our time to shine is almost here. </w:t>
      </w:r>
      <w:r w:rsidR="00FC2133">
        <w:t xml:space="preserve">Moustache season (aka Movember) is </w:t>
      </w:r>
      <w:r w:rsidR="00D17484">
        <w:t>upon us.</w:t>
      </w:r>
      <w:r w:rsidR="00FC2133">
        <w:t xml:space="preserve"> </w:t>
      </w:r>
      <w:r w:rsidR="00A557BC">
        <w:rPr>
          <w:b/>
          <w:bCs/>
        </w:rPr>
        <w:br/>
      </w:r>
    </w:p>
    <w:p w14:paraId="27230A2C" w14:textId="2BBAC958" w:rsidR="00A557BC" w:rsidRDefault="00A557BC" w:rsidP="00A557BC">
      <w:pPr>
        <w:ind w:left="720"/>
      </w:pPr>
      <w:r>
        <w:t xml:space="preserve">To those of you who have already joined the team on movember.com – </w:t>
      </w:r>
      <w:r w:rsidR="00FC2133">
        <w:t>well done!</w:t>
      </w:r>
      <w:r w:rsidR="006F5C41">
        <w:t xml:space="preserve"> </w:t>
      </w:r>
      <w:r>
        <w:br/>
      </w:r>
    </w:p>
    <w:p w14:paraId="5E190EAD" w14:textId="04E5E3CF" w:rsidR="00A557BC" w:rsidRDefault="00A557BC" w:rsidP="006F5C41">
      <w:pPr>
        <w:ind w:left="720"/>
      </w:pPr>
      <w:r>
        <w:t xml:space="preserve">To those </w:t>
      </w:r>
      <w:r w:rsidR="006F5C41">
        <w:t xml:space="preserve">who </w:t>
      </w:r>
      <w:r>
        <w:t xml:space="preserve">aren’t </w:t>
      </w:r>
      <w:r w:rsidR="006F5C41">
        <w:t xml:space="preserve">quite </w:t>
      </w:r>
      <w:r>
        <w:t>sure how to go about it,</w:t>
      </w:r>
      <w:r w:rsidR="006F5C41">
        <w:t xml:space="preserve"> I’m here to help. Joining up is easy. Just follow this link</w:t>
      </w:r>
      <w:r w:rsidR="006F5C41" w:rsidRPr="00E121FD">
        <w:t xml:space="preserve">: </w:t>
      </w:r>
      <w:r w:rsidR="006F5C41">
        <w:br/>
      </w:r>
      <w:r w:rsidR="006F5C41" w:rsidRPr="00E121FD">
        <w:t xml:space="preserve">[ link to your team </w:t>
      </w:r>
      <w:proofErr w:type="gramStart"/>
      <w:r w:rsidR="006F5C41" w:rsidRPr="00E121FD">
        <w:t>page ]</w:t>
      </w:r>
      <w:proofErr w:type="gramEnd"/>
      <w:r w:rsidR="006F5C41">
        <w:br/>
      </w:r>
    </w:p>
    <w:p w14:paraId="6A92D05A" w14:textId="00EC3DDB" w:rsidR="00FC2133" w:rsidRDefault="00FC2133" w:rsidP="00FC2133">
      <w:pPr>
        <w:ind w:left="720"/>
      </w:pPr>
      <w:r>
        <w:t>By doing so, you</w:t>
      </w:r>
      <w:r w:rsidR="00B1220D">
        <w:t>’</w:t>
      </w:r>
      <w:r>
        <w:t xml:space="preserve">ll become part of a global movement of men and women who are </w:t>
      </w:r>
      <w:proofErr w:type="gramStart"/>
      <w:r>
        <w:t>taking action</w:t>
      </w:r>
      <w:proofErr w:type="gramEnd"/>
      <w:r>
        <w:t xml:space="preserve"> and helping men live happier, healthier and longer lives. To get started all you need to do is:</w:t>
      </w:r>
      <w:r>
        <w:br/>
      </w:r>
    </w:p>
    <w:p w14:paraId="1D4FFBE5" w14:textId="020D990F" w:rsidR="00FC2133" w:rsidRDefault="00FC2133" w:rsidP="00FC2133">
      <w:pPr>
        <w:pStyle w:val="ListParagraph"/>
        <w:numPr>
          <w:ilvl w:val="0"/>
          <w:numId w:val="28"/>
        </w:numPr>
        <w:suppressAutoHyphens w:val="0"/>
        <w:spacing w:after="160" w:line="259" w:lineRule="auto"/>
        <w:ind w:left="1440"/>
        <w:contextualSpacing/>
      </w:pPr>
      <w:r>
        <w:t xml:space="preserve">Sign up at </w:t>
      </w:r>
      <w:r w:rsidR="00B1220D">
        <w:t>m</w:t>
      </w:r>
      <w:r>
        <w:t>ovember.com</w:t>
      </w:r>
    </w:p>
    <w:p w14:paraId="207F3997" w14:textId="4800E9A8" w:rsidR="00FC2133" w:rsidRDefault="00FC2133" w:rsidP="00FC2133">
      <w:pPr>
        <w:pStyle w:val="ListParagraph"/>
        <w:numPr>
          <w:ilvl w:val="0"/>
          <w:numId w:val="28"/>
        </w:numPr>
        <w:suppressAutoHyphens w:val="0"/>
        <w:spacing w:after="160" w:line="259" w:lineRule="auto"/>
        <w:ind w:left="1440"/>
        <w:contextualSpacing/>
      </w:pPr>
      <w:r>
        <w:t xml:space="preserve">Join my team </w:t>
      </w:r>
      <w:r w:rsidR="00B1220D">
        <w:t>‘</w:t>
      </w:r>
      <w:r>
        <w:t>Team name</w:t>
      </w:r>
      <w:r w:rsidR="00B1220D">
        <w:t>’</w:t>
      </w:r>
      <w:r>
        <w:t xml:space="preserve"> </w:t>
      </w:r>
      <w:r w:rsidRPr="00A557BC">
        <w:t>[link to your team page]</w:t>
      </w:r>
    </w:p>
    <w:p w14:paraId="4BD10E93" w14:textId="6610B10A" w:rsidR="00FC2133" w:rsidRDefault="00FC2133" w:rsidP="00FC2133">
      <w:pPr>
        <w:pStyle w:val="ListParagraph"/>
        <w:numPr>
          <w:ilvl w:val="0"/>
          <w:numId w:val="28"/>
        </w:numPr>
        <w:suppressAutoHyphens w:val="0"/>
        <w:spacing w:after="160" w:line="259" w:lineRule="auto"/>
        <w:ind w:left="1440"/>
        <w:contextualSpacing/>
      </w:pPr>
      <w:r>
        <w:t xml:space="preserve">Customize your profile (Add a </w:t>
      </w:r>
      <w:r w:rsidR="00BA2F8C">
        <w:t>profile picture and Mo-</w:t>
      </w:r>
      <w:proofErr w:type="spellStart"/>
      <w:r w:rsidR="00BA2F8C">
        <w:t>tivation</w:t>
      </w:r>
      <w:proofErr w:type="spellEnd"/>
      <w:r w:rsidR="00BA2F8C">
        <w:t>)</w:t>
      </w:r>
    </w:p>
    <w:p w14:paraId="2E290A80" w14:textId="77777777" w:rsidR="00FC2133" w:rsidRDefault="00FC2133" w:rsidP="00FC2133">
      <w:pPr>
        <w:pStyle w:val="ListParagraph"/>
        <w:numPr>
          <w:ilvl w:val="0"/>
          <w:numId w:val="28"/>
        </w:numPr>
        <w:suppressAutoHyphens w:val="0"/>
        <w:spacing w:after="160" w:line="259" w:lineRule="auto"/>
        <w:ind w:left="1440"/>
        <w:contextualSpacing/>
      </w:pPr>
      <w:r>
        <w:t>Choose how you want to support the cause:</w:t>
      </w:r>
    </w:p>
    <w:p w14:paraId="778495F5" w14:textId="2964B2C3" w:rsidR="00FC2133" w:rsidRDefault="00FC2133" w:rsidP="00FC2133">
      <w:pPr>
        <w:pStyle w:val="ListParagraph"/>
        <w:numPr>
          <w:ilvl w:val="1"/>
          <w:numId w:val="28"/>
        </w:numPr>
        <w:suppressAutoHyphens w:val="0"/>
        <w:spacing w:after="160" w:line="259" w:lineRule="auto"/>
        <w:ind w:left="2160"/>
        <w:contextualSpacing/>
      </w:pPr>
      <w:r>
        <w:rPr>
          <w:b/>
        </w:rPr>
        <w:t>G</w:t>
      </w:r>
      <w:r w:rsidR="00BA2F8C">
        <w:rPr>
          <w:b/>
        </w:rPr>
        <w:t>row</w:t>
      </w:r>
      <w:r>
        <w:rPr>
          <w:b/>
        </w:rPr>
        <w:t xml:space="preserve">: </w:t>
      </w:r>
      <w:r>
        <w:t xml:space="preserve">Grow a </w:t>
      </w:r>
      <w:r w:rsidR="005F2E08">
        <w:t>handsome moustache.</w:t>
      </w:r>
    </w:p>
    <w:p w14:paraId="3479C074" w14:textId="178CF108" w:rsidR="00FC2133" w:rsidRPr="000E6046" w:rsidRDefault="00FC2133" w:rsidP="00FC2133">
      <w:pPr>
        <w:pStyle w:val="ListParagraph"/>
        <w:numPr>
          <w:ilvl w:val="1"/>
          <w:numId w:val="28"/>
        </w:numPr>
        <w:suppressAutoHyphens w:val="0"/>
        <w:spacing w:after="160" w:line="259" w:lineRule="auto"/>
        <w:ind w:left="2160"/>
        <w:contextualSpacing/>
      </w:pPr>
      <w:r w:rsidRPr="00F66271">
        <w:rPr>
          <w:b/>
        </w:rPr>
        <w:t>M</w:t>
      </w:r>
      <w:r w:rsidR="00BA2F8C">
        <w:rPr>
          <w:b/>
        </w:rPr>
        <w:t>ove</w:t>
      </w:r>
      <w:r w:rsidRPr="00F66271">
        <w:rPr>
          <w:b/>
        </w:rPr>
        <w:t>:</w:t>
      </w:r>
      <w:r w:rsidRPr="00F66271">
        <w:t xml:space="preserve"> </w:t>
      </w:r>
      <w:r w:rsidR="00BA2F8C">
        <w:t xml:space="preserve">Walk or run 60 </w:t>
      </w:r>
      <w:r w:rsidR="002843ED">
        <w:t>kilometres</w:t>
      </w:r>
      <w:r w:rsidR="002843ED">
        <w:t xml:space="preserve"> </w:t>
      </w:r>
      <w:r w:rsidR="00BA2F8C">
        <w:t xml:space="preserve">for the 60 men we lose to suicide each hour. </w:t>
      </w:r>
    </w:p>
    <w:p w14:paraId="3DD90413" w14:textId="45D16538" w:rsidR="00FC2133" w:rsidRPr="00F66271" w:rsidRDefault="00FC2133" w:rsidP="00FC2133">
      <w:pPr>
        <w:pStyle w:val="ListParagraph"/>
        <w:numPr>
          <w:ilvl w:val="1"/>
          <w:numId w:val="28"/>
        </w:numPr>
        <w:suppressAutoHyphens w:val="0"/>
        <w:spacing w:after="160" w:line="259" w:lineRule="auto"/>
        <w:ind w:left="2160"/>
        <w:contextualSpacing/>
      </w:pPr>
      <w:r w:rsidRPr="000E6046">
        <w:rPr>
          <w:b/>
        </w:rPr>
        <w:t>HOST:</w:t>
      </w:r>
      <w:r>
        <w:t xml:space="preserve"> </w:t>
      </w:r>
      <w:r w:rsidR="00BA2F8C">
        <w:t>Raise funds by doing what you already get a kick out of.</w:t>
      </w:r>
    </w:p>
    <w:p w14:paraId="497E0FE3" w14:textId="4011B365" w:rsidR="00FC2133" w:rsidRDefault="005F2E08" w:rsidP="00FC2133">
      <w:pPr>
        <w:pStyle w:val="ListParagraph"/>
        <w:numPr>
          <w:ilvl w:val="0"/>
          <w:numId w:val="28"/>
        </w:numPr>
        <w:suppressAutoHyphens w:val="0"/>
        <w:spacing w:after="160" w:line="259" w:lineRule="auto"/>
        <w:ind w:left="1440"/>
        <w:contextualSpacing/>
      </w:pPr>
      <w:r>
        <w:t xml:space="preserve">Head to </w:t>
      </w:r>
      <w:r w:rsidR="00BA2F8C">
        <w:t>m</w:t>
      </w:r>
      <w:r>
        <w:t xml:space="preserve">ovember.com </w:t>
      </w:r>
      <w:r w:rsidR="00172776">
        <w:t>to</w:t>
      </w:r>
      <w:r>
        <w:t xml:space="preserve"> arm yourself with some Mo wisdom and </w:t>
      </w:r>
      <w:r w:rsidR="00FC2133">
        <w:t>men’s health</w:t>
      </w:r>
      <w:r>
        <w:t xml:space="preserve"> facts. S</w:t>
      </w:r>
      <w:r w:rsidR="00FC2133">
        <w:t xml:space="preserve">hare </w:t>
      </w:r>
      <w:r>
        <w:t>that</w:t>
      </w:r>
      <w:r w:rsidR="00FC2133">
        <w:t xml:space="preserve"> </w:t>
      </w:r>
      <w:r>
        <w:t>newfound</w:t>
      </w:r>
      <w:r w:rsidR="00FC2133">
        <w:t xml:space="preserve"> knowledge whenever anyone asks you why </w:t>
      </w:r>
      <w:r w:rsidR="00172776">
        <w:t>you’re getting involved</w:t>
      </w:r>
      <w:r w:rsidR="00FC2133">
        <w:t xml:space="preserve"> in Movember. </w:t>
      </w:r>
    </w:p>
    <w:p w14:paraId="04346025" w14:textId="54AD8977" w:rsidR="00FC2133" w:rsidRDefault="00FC2133" w:rsidP="00FC2133">
      <w:pPr>
        <w:pStyle w:val="ListParagraph"/>
        <w:numPr>
          <w:ilvl w:val="0"/>
          <w:numId w:val="28"/>
        </w:numPr>
        <w:suppressAutoHyphens w:val="0"/>
        <w:spacing w:after="160" w:line="259" w:lineRule="auto"/>
        <w:ind w:left="1440"/>
        <w:contextualSpacing/>
      </w:pPr>
      <w:r>
        <w:t xml:space="preserve">Ask </w:t>
      </w:r>
      <w:r w:rsidR="005F2E08">
        <w:t xml:space="preserve">friends, family, and </w:t>
      </w:r>
      <w:r w:rsidR="002608B1" w:rsidRPr="00A53259">
        <w:t xml:space="preserve">co-workers </w:t>
      </w:r>
      <w:r>
        <w:t xml:space="preserve">to support you </w:t>
      </w:r>
      <w:r w:rsidR="007A6EA1">
        <w:t>and</w:t>
      </w:r>
      <w:r>
        <w:t xml:space="preserve"> help </w:t>
      </w:r>
      <w:r w:rsidR="00172776">
        <w:t>stop men dying too young</w:t>
      </w:r>
      <w:r>
        <w:t xml:space="preserve"> by donating to your Mo Space.</w:t>
      </w:r>
    </w:p>
    <w:p w14:paraId="187A69C4" w14:textId="4AE6949D" w:rsidR="00A557BC" w:rsidRDefault="00A557BC" w:rsidP="00A557BC">
      <w:pPr>
        <w:ind w:left="720"/>
      </w:pPr>
      <w:r>
        <w:t>At the end of the month</w:t>
      </w:r>
      <w:r w:rsidR="00172776">
        <w:t>,</w:t>
      </w:r>
      <w:r>
        <w:t xml:space="preserve"> we</w:t>
      </w:r>
      <w:r w:rsidR="003F41E9">
        <w:t>’</w:t>
      </w:r>
      <w:r>
        <w:t>ll all get together to celebrate our hairy journey, look back on our success and hand out some awards for best (and worst!) moustache</w:t>
      </w:r>
      <w:r w:rsidR="003F41E9">
        <w:t>s</w:t>
      </w:r>
      <w:r>
        <w:t xml:space="preserve">. </w:t>
      </w:r>
      <w:r>
        <w:br/>
      </w:r>
    </w:p>
    <w:p w14:paraId="2B406BE5" w14:textId="0EE4E95F" w:rsidR="00A557BC" w:rsidRDefault="00A557BC" w:rsidP="00A557BC">
      <w:pPr>
        <w:ind w:left="720"/>
      </w:pPr>
      <w:r>
        <w:t>If you have any questions, feel free to send me a note. The most important thing about Movember is to</w:t>
      </w:r>
      <w:r w:rsidR="004C673C">
        <w:t xml:space="preserve"> have fun while doing good. </w:t>
      </w:r>
      <w:r w:rsidR="0001406D">
        <w:t>So,</w:t>
      </w:r>
      <w:r w:rsidR="004C673C">
        <w:t xml:space="preserve"> enjoy the journey!</w:t>
      </w:r>
      <w:r>
        <w:t xml:space="preserve"> </w:t>
      </w:r>
      <w:r w:rsidR="004C673C">
        <w:br/>
      </w:r>
      <w:r w:rsidR="004C673C">
        <w:br/>
      </w:r>
      <w:r>
        <w:t xml:space="preserve">Thanks for joining me. Together we can help stop men dying too young. </w:t>
      </w:r>
    </w:p>
    <w:p w14:paraId="61780289" w14:textId="77777777" w:rsidR="00A557BC" w:rsidRDefault="00A557BC" w:rsidP="00A557BC">
      <w:pPr>
        <w:ind w:left="720"/>
      </w:pPr>
    </w:p>
    <w:p w14:paraId="54063383" w14:textId="1F41C961" w:rsidR="00A557BC" w:rsidRDefault="00A557BC" w:rsidP="00A557BC">
      <w:pPr>
        <w:ind w:left="720"/>
      </w:pPr>
      <w:r>
        <w:t xml:space="preserve">Mo </w:t>
      </w:r>
      <w:r w:rsidR="004C673C">
        <w:t>o</w:t>
      </w:r>
      <w:r>
        <w:t xml:space="preserve">n! </w:t>
      </w:r>
      <w:r w:rsidR="008307D9">
        <w:br/>
      </w:r>
      <w:r>
        <w:br/>
      </w:r>
      <w:r w:rsidR="008307D9">
        <w:t>[Captain name]</w:t>
      </w:r>
      <w:r w:rsidR="004C673C">
        <w:br/>
      </w:r>
      <w:r w:rsidR="004C673C">
        <w:br/>
      </w:r>
    </w:p>
    <w:p w14:paraId="39D75280" w14:textId="5D556DE6" w:rsidR="005F2E08" w:rsidRDefault="005F2E08" w:rsidP="00A557BC">
      <w:pPr>
        <w:ind w:left="720"/>
      </w:pPr>
    </w:p>
    <w:p w14:paraId="316605F8" w14:textId="23A59509" w:rsidR="005F2E08" w:rsidRDefault="005F2E08" w:rsidP="00A557BC">
      <w:pPr>
        <w:ind w:left="720"/>
      </w:pPr>
    </w:p>
    <w:p w14:paraId="225342F4" w14:textId="77777777" w:rsidR="005F2E08" w:rsidRDefault="005F2E08" w:rsidP="00A557BC">
      <w:pPr>
        <w:ind w:left="720"/>
      </w:pPr>
    </w:p>
    <w:p w14:paraId="0CF2F818" w14:textId="77777777" w:rsidR="000C435F" w:rsidRDefault="000C435F" w:rsidP="000C435F">
      <w:pPr>
        <w:pStyle w:val="Heading2"/>
        <w:rPr>
          <w:sz w:val="24"/>
        </w:rPr>
      </w:pPr>
      <w:r w:rsidRPr="00E121FD">
        <w:rPr>
          <w:sz w:val="24"/>
        </w:rPr>
        <w:t>Email #</w:t>
      </w:r>
      <w:r>
        <w:rPr>
          <w:sz w:val="24"/>
        </w:rPr>
        <w:t>4</w:t>
      </w:r>
      <w:r w:rsidRPr="00E121FD">
        <w:rPr>
          <w:sz w:val="24"/>
        </w:rPr>
        <w:t>:</w:t>
      </w:r>
      <w:r>
        <w:rPr>
          <w:sz w:val="24"/>
        </w:rPr>
        <w:t xml:space="preserve"> </w:t>
      </w:r>
      <w:r w:rsidRPr="000C435F">
        <w:rPr>
          <w:sz w:val="24"/>
        </w:rPr>
        <w:t>on your mark, get set, MO!</w:t>
      </w:r>
    </w:p>
    <w:p w14:paraId="6024597A" w14:textId="77777777" w:rsidR="000C435F" w:rsidRPr="00E121FD" w:rsidRDefault="000C435F" w:rsidP="000C435F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>
        <w:rPr>
          <w:b/>
          <w:bCs/>
          <w:caps/>
          <w:spacing w:val="50"/>
          <w:sz w:val="16"/>
          <w:szCs w:val="24"/>
        </w:rPr>
        <w:t xml:space="preserve">fourth and final movember reminder to sign up 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October </w:t>
      </w:r>
      <w:r>
        <w:rPr>
          <w:b/>
          <w:bCs/>
          <w:caps/>
          <w:spacing w:val="50"/>
          <w:sz w:val="16"/>
          <w:szCs w:val="24"/>
        </w:rPr>
        <w:t>31st</w:t>
      </w:r>
    </w:p>
    <w:p w14:paraId="5258FBC4" w14:textId="74FD4BD0" w:rsidR="000C435F" w:rsidRDefault="000C435F" w:rsidP="00301FFC">
      <w:pPr>
        <w:ind w:left="720"/>
      </w:pPr>
      <w:r>
        <w:rPr>
          <w:sz w:val="24"/>
        </w:rPr>
        <w:br/>
      </w:r>
      <w:r>
        <w:t xml:space="preserve">Ladies </w:t>
      </w:r>
      <w:r w:rsidR="003F41E9">
        <w:t>and</w:t>
      </w:r>
      <w:r>
        <w:t xml:space="preserve"> </w:t>
      </w:r>
      <w:r w:rsidR="00614FD5">
        <w:t>g</w:t>
      </w:r>
      <w:r>
        <w:t>entleman</w:t>
      </w:r>
      <w:r w:rsidR="00614FD5">
        <w:t xml:space="preserve"> (or should I say Mo Bros and Mo </w:t>
      </w:r>
      <w:proofErr w:type="spellStart"/>
      <w:r w:rsidR="00614FD5">
        <w:t>Sistas</w:t>
      </w:r>
      <w:proofErr w:type="spellEnd"/>
      <w:r w:rsidR="00614FD5">
        <w:t>),</w:t>
      </w:r>
      <w:r>
        <w:br/>
      </w:r>
    </w:p>
    <w:p w14:paraId="5BB0A27B" w14:textId="791A373C" w:rsidR="00614FD5" w:rsidRDefault="000C435F" w:rsidP="00844501">
      <w:pPr>
        <w:ind w:left="720"/>
      </w:pPr>
      <w:r>
        <w:t xml:space="preserve">Tomorrow marks the beginning of our hairy </w:t>
      </w:r>
      <w:r w:rsidR="003F41E9">
        <w:t>q</w:t>
      </w:r>
      <w:r w:rsidR="00614FD5">
        <w:t>uest to</w:t>
      </w:r>
      <w:r>
        <w:t xml:space="preserve"> </w:t>
      </w:r>
      <w:r w:rsidR="00614FD5">
        <w:t xml:space="preserve">stop men dying too young. It’s the day </w:t>
      </w:r>
      <w:r w:rsidR="00D17484">
        <w:t xml:space="preserve">that hundreds of </w:t>
      </w:r>
      <w:r w:rsidR="00614FD5">
        <w:t xml:space="preserve">thousands </w:t>
      </w:r>
      <w:r>
        <w:t xml:space="preserve">of men across the globe will unleash their upper lip potential </w:t>
      </w:r>
      <w:r w:rsidR="003F41E9">
        <w:t>–</w:t>
      </w:r>
      <w:r>
        <w:t xml:space="preserve"> becom</w:t>
      </w:r>
      <w:r w:rsidR="003F41E9">
        <w:t>ing</w:t>
      </w:r>
      <w:r>
        <w:t xml:space="preserve"> </w:t>
      </w:r>
      <w:r w:rsidR="00614FD5">
        <w:t xml:space="preserve">true </w:t>
      </w:r>
      <w:r>
        <w:t>champions for men’s health along the way.</w:t>
      </w:r>
      <w:r w:rsidR="00614FD5">
        <w:t xml:space="preserve"> </w:t>
      </w:r>
    </w:p>
    <w:p w14:paraId="5F7E18F8" w14:textId="77777777" w:rsidR="00614FD5" w:rsidRDefault="00614FD5" w:rsidP="00C50590">
      <w:pPr>
        <w:ind w:left="720"/>
      </w:pPr>
    </w:p>
    <w:p w14:paraId="060C4D57" w14:textId="13616A46" w:rsidR="00614FD5" w:rsidRDefault="003F41E9">
      <w:pPr>
        <w:ind w:left="720"/>
      </w:pPr>
      <w:r>
        <w:t>F</w:t>
      </w:r>
      <w:r w:rsidR="00614FD5">
        <w:t xml:space="preserve">or those not </w:t>
      </w:r>
      <w:r w:rsidR="006F0D7D">
        <w:t>G</w:t>
      </w:r>
      <w:r w:rsidR="00614FD5">
        <w:t>rowing Mo’s, there’ll be just as much action. From Moving</w:t>
      </w:r>
      <w:r w:rsidR="00172776">
        <w:t xml:space="preserve"> 60</w:t>
      </w:r>
      <w:r w:rsidR="002843ED" w:rsidRPr="002843ED">
        <w:t xml:space="preserve"> </w:t>
      </w:r>
      <w:r w:rsidR="002843ED">
        <w:t>kilometres</w:t>
      </w:r>
      <w:r w:rsidR="00172776">
        <w:t xml:space="preserve"> throughout the </w:t>
      </w:r>
      <w:proofErr w:type="gramStart"/>
      <w:r w:rsidR="00172776">
        <w:t xml:space="preserve">month, </w:t>
      </w:r>
      <w:r w:rsidR="00614FD5">
        <w:t xml:space="preserve"> to</w:t>
      </w:r>
      <w:proofErr w:type="gramEnd"/>
      <w:r w:rsidR="00614FD5">
        <w:t xml:space="preserve"> Hosting </w:t>
      </w:r>
      <w:r w:rsidR="00172776">
        <w:t>a Mo-</w:t>
      </w:r>
      <w:proofErr w:type="spellStart"/>
      <w:r w:rsidR="00172776">
        <w:t>ment</w:t>
      </w:r>
      <w:proofErr w:type="spellEnd"/>
      <w:r w:rsidR="00172776">
        <w:t xml:space="preserve"> by gathering friends</w:t>
      </w:r>
      <w:r w:rsidR="00614FD5">
        <w:t>. Tomorrow</w:t>
      </w:r>
      <w:r w:rsidR="00172776">
        <w:t xml:space="preserve">, it’ll all </w:t>
      </w:r>
      <w:r w:rsidR="00614FD5">
        <w:t>begin with a bang.</w:t>
      </w:r>
    </w:p>
    <w:p w14:paraId="492098C0" w14:textId="77777777" w:rsidR="00614FD5" w:rsidRDefault="00614FD5" w:rsidP="009308C2"/>
    <w:p w14:paraId="0290DD5D" w14:textId="04BC693B" w:rsidR="00614FD5" w:rsidRDefault="00614FD5" w:rsidP="00614FD5">
      <w:pPr>
        <w:ind w:left="720"/>
      </w:pPr>
      <w:r>
        <w:t>If you’ve already signed up to my team at movember.com, I salute you</w:t>
      </w:r>
      <w:r w:rsidR="00172776">
        <w:t>.</w:t>
      </w:r>
    </w:p>
    <w:p w14:paraId="08DC5008" w14:textId="77777777" w:rsidR="00614FD5" w:rsidRDefault="00614FD5" w:rsidP="009308C2"/>
    <w:p w14:paraId="27CA55CB" w14:textId="7B43522C" w:rsidR="005F2E08" w:rsidRDefault="003F41E9" w:rsidP="00301FFC">
      <w:pPr>
        <w:ind w:left="720"/>
      </w:pPr>
      <w:r>
        <w:t xml:space="preserve">Not </w:t>
      </w:r>
      <w:r w:rsidR="00614FD5">
        <w:t>on board</w:t>
      </w:r>
      <w:r>
        <w:t xml:space="preserve"> yet? Now</w:t>
      </w:r>
      <w:r w:rsidR="00614FD5">
        <w:t xml:space="preserve">’s your chance to </w:t>
      </w:r>
      <w:r w:rsidR="00172776">
        <w:t>get involved.</w:t>
      </w:r>
      <w:r w:rsidR="00614FD5" w:rsidRPr="00614FD5">
        <w:t xml:space="preserve"> </w:t>
      </w:r>
      <w:r w:rsidR="00340CA6">
        <w:t xml:space="preserve">Signing </w:t>
      </w:r>
      <w:r w:rsidR="00614FD5">
        <w:t>up is easy. Just follow this link</w:t>
      </w:r>
      <w:r w:rsidR="00614FD5" w:rsidRPr="00E121FD">
        <w:t xml:space="preserve">: </w:t>
      </w:r>
      <w:r w:rsidR="00614FD5">
        <w:br/>
      </w:r>
      <w:r w:rsidR="00614FD5" w:rsidRPr="00E121FD">
        <w:t>[link to your team page]</w:t>
      </w:r>
    </w:p>
    <w:p w14:paraId="4CC4BB72" w14:textId="60B44E2E" w:rsidR="000C435F" w:rsidRPr="00E2255E" w:rsidRDefault="000C435F" w:rsidP="00301FFC">
      <w:pPr>
        <w:ind w:left="720"/>
        <w:rPr>
          <w:b/>
        </w:rPr>
      </w:pPr>
      <w:r>
        <w:br/>
      </w:r>
      <w:r w:rsidR="00614FD5">
        <w:t xml:space="preserve">Why? Well, </w:t>
      </w:r>
      <w:r w:rsidR="00340CA6">
        <w:t>as you may already know,</w:t>
      </w:r>
      <w:r w:rsidR="00614FD5">
        <w:t xml:space="preserve"> men are dying too young. </w:t>
      </w:r>
      <w:r>
        <w:br/>
      </w:r>
    </w:p>
    <w:p w14:paraId="39A663AD" w14:textId="63610066" w:rsidR="000C435F" w:rsidRDefault="000C435F" w:rsidP="009308C2">
      <w:pPr>
        <w:ind w:left="720"/>
      </w:pPr>
      <w:r w:rsidRPr="004857BB">
        <w:t>Gender is one of the most consistent predictors of health and life expectancy. For men, this is</w:t>
      </w:r>
      <w:r w:rsidR="00301FFC">
        <w:t>n’</w:t>
      </w:r>
      <w:r w:rsidRPr="004857BB">
        <w:t>t good news</w:t>
      </w:r>
      <w:r w:rsidR="00301FFC">
        <w:t xml:space="preserve">. </w:t>
      </w:r>
      <w:r w:rsidR="00340CA6">
        <w:t>Globally</w:t>
      </w:r>
      <w:r w:rsidRPr="004857BB">
        <w:t xml:space="preserve">, </w:t>
      </w:r>
      <w:r w:rsidRPr="000C5C73">
        <w:t xml:space="preserve">men die </w:t>
      </w:r>
      <w:r w:rsidR="00340CA6">
        <w:t>nearly</w:t>
      </w:r>
      <w:r w:rsidRPr="000C5C73">
        <w:t xml:space="preserve"> 6 years earlier than women.</w:t>
      </w:r>
      <w:r>
        <w:t xml:space="preserve"> Worst of all, there</w:t>
      </w:r>
      <w:r w:rsidR="00614FD5">
        <w:t>’s</w:t>
      </w:r>
      <w:r>
        <w:t xml:space="preserve"> no biological reason </w:t>
      </w:r>
      <w:r w:rsidR="00301FFC">
        <w:t>why.</w:t>
      </w:r>
      <w:r>
        <w:t xml:space="preserve"> </w:t>
      </w:r>
    </w:p>
    <w:p w14:paraId="3F4AAE1A" w14:textId="77777777" w:rsidR="000C435F" w:rsidRDefault="000C435F" w:rsidP="000C435F">
      <w:pPr>
        <w:autoSpaceDE w:val="0"/>
        <w:autoSpaceDN w:val="0"/>
        <w:adjustRightInd w:val="0"/>
        <w:ind w:left="720"/>
      </w:pPr>
    </w:p>
    <w:p w14:paraId="09FBFEA3" w14:textId="5EBE691E" w:rsidR="000C435F" w:rsidRDefault="003F41E9" w:rsidP="009308C2">
      <w:pPr>
        <w:autoSpaceDE w:val="0"/>
        <w:autoSpaceDN w:val="0"/>
        <w:adjustRightInd w:val="0"/>
        <w:ind w:left="720"/>
      </w:pPr>
      <w:r>
        <w:t>The good news is, t</w:t>
      </w:r>
      <w:r w:rsidR="00301FFC">
        <w:t xml:space="preserve">his Movember you </w:t>
      </w:r>
      <w:r w:rsidR="00B236EF">
        <w:t xml:space="preserve">have the </w:t>
      </w:r>
      <w:r w:rsidR="00340CA6">
        <w:t xml:space="preserve">opportunity to raise funds and awareness for all </w:t>
      </w:r>
      <w:r w:rsidR="00340CA6">
        <w:rPr>
          <w:rFonts w:eastAsia="MS Mincho" w:cs="Arial"/>
          <w:szCs w:val="20"/>
          <w:lang w:val="en-US"/>
        </w:rPr>
        <w:t>the dads, brothers, sons and mates in your life.</w:t>
      </w:r>
      <w:r w:rsidR="00D17484">
        <w:t xml:space="preserve"> I’ll be </w:t>
      </w:r>
      <w:r w:rsidR="00340CA6">
        <w:t>[Growing</w:t>
      </w:r>
      <w:r w:rsidR="006F0D7D">
        <w:t xml:space="preserve"> a Mo</w:t>
      </w:r>
      <w:r w:rsidR="00340CA6">
        <w:t>/Moving</w:t>
      </w:r>
      <w:r w:rsidR="006F0D7D">
        <w:t xml:space="preserve"> 60 </w:t>
      </w:r>
      <w:r w:rsidR="002843ED">
        <w:t>kilometres</w:t>
      </w:r>
      <w:r w:rsidR="00340CA6">
        <w:t>/Hosting</w:t>
      </w:r>
      <w:r w:rsidR="006F0D7D">
        <w:t xml:space="preserve"> a Mo-</w:t>
      </w:r>
      <w:proofErr w:type="spellStart"/>
      <w:r w:rsidR="006F0D7D">
        <w:t>ment</w:t>
      </w:r>
      <w:proofErr w:type="spellEnd"/>
      <w:r w:rsidR="00340CA6">
        <w:t>]</w:t>
      </w:r>
      <w:r w:rsidR="00D17484">
        <w:t xml:space="preserve"> to raise funds and awareness for the big men’s health issue</w:t>
      </w:r>
      <w:r w:rsidR="00340CA6">
        <w:t>s</w:t>
      </w:r>
      <w:r w:rsidR="00D17484">
        <w:t>: prostate cancer, testicular cancer and, mental health and suicide prevention.</w:t>
      </w:r>
      <w:r w:rsidR="00301FFC">
        <w:br/>
      </w:r>
      <w:r w:rsidR="000C435F">
        <w:br/>
      </w:r>
      <w:r w:rsidR="00301FFC">
        <w:t xml:space="preserve">Here’s how </w:t>
      </w:r>
      <w:r w:rsidR="00D17484">
        <w:t>you can</w:t>
      </w:r>
      <w:r w:rsidR="00301FFC">
        <w:t xml:space="preserve"> </w:t>
      </w:r>
      <w:r w:rsidR="00B236EF">
        <w:t xml:space="preserve">jump </w:t>
      </w:r>
      <w:r w:rsidR="00301FFC">
        <w:t>aboard</w:t>
      </w:r>
      <w:r w:rsidR="00B236EF">
        <w:t>:</w:t>
      </w:r>
      <w:r w:rsidR="000C435F">
        <w:br/>
      </w:r>
    </w:p>
    <w:p w14:paraId="06AB9901" w14:textId="2E0CBAB8" w:rsidR="002608B1" w:rsidRDefault="00301FFC" w:rsidP="009308C2">
      <w:pPr>
        <w:suppressAutoHyphens w:val="0"/>
        <w:spacing w:after="160" w:line="259" w:lineRule="auto"/>
        <w:ind w:firstLine="720"/>
        <w:contextualSpacing/>
      </w:pPr>
      <w:r>
        <w:t xml:space="preserve">1. </w:t>
      </w:r>
      <w:r w:rsidR="000C435F">
        <w:t xml:space="preserve">Sign up </w:t>
      </w:r>
      <w:r>
        <w:t xml:space="preserve">for [team name] here: </w:t>
      </w:r>
      <w:r w:rsidRPr="00301FFC">
        <w:rPr>
          <w:rFonts w:ascii="Calibri" w:hAnsi="Calibri" w:cs="Calibri"/>
        </w:rPr>
        <w:t>[link to your team page]</w:t>
      </w:r>
      <w:r>
        <w:br/>
      </w:r>
      <w:r>
        <w:tab/>
        <w:t>2. Make your profile a knock</w:t>
      </w:r>
      <w:r w:rsidR="002608B1">
        <w:t>-</w:t>
      </w:r>
      <w:r>
        <w:t xml:space="preserve">out (add a profile photo, </w:t>
      </w:r>
      <w:r w:rsidR="002608B1">
        <w:t>write your Mo-</w:t>
      </w:r>
      <w:proofErr w:type="spellStart"/>
      <w:r w:rsidR="002608B1">
        <w:t>tivation</w:t>
      </w:r>
      <w:proofErr w:type="spellEnd"/>
      <w:r>
        <w:t xml:space="preserve"> and </w:t>
      </w:r>
      <w:r w:rsidR="002608B1">
        <w:t xml:space="preserve">share it on social </w:t>
      </w:r>
    </w:p>
    <w:p w14:paraId="4AA9E6FE" w14:textId="00196840" w:rsidR="00301FFC" w:rsidRDefault="002608B1" w:rsidP="009308C2">
      <w:pPr>
        <w:suppressAutoHyphens w:val="0"/>
        <w:spacing w:after="160" w:line="259" w:lineRule="auto"/>
        <w:ind w:firstLine="720"/>
        <w:contextualSpacing/>
      </w:pPr>
      <w:r>
        <w:t>media).</w:t>
      </w:r>
    </w:p>
    <w:p w14:paraId="43330823" w14:textId="3A8DB017" w:rsidR="00B236EF" w:rsidRDefault="00B236EF" w:rsidP="007E1069">
      <w:pPr>
        <w:suppressAutoHyphens w:val="0"/>
        <w:spacing w:after="160" w:line="259" w:lineRule="auto"/>
        <w:ind w:firstLine="720"/>
        <w:contextualSpacing/>
      </w:pPr>
    </w:p>
    <w:p w14:paraId="3E8D3E59" w14:textId="0D3DE67F" w:rsidR="00301FFC" w:rsidRDefault="00B236EF" w:rsidP="007E1069">
      <w:pPr>
        <w:suppressAutoHyphens w:val="0"/>
        <w:spacing w:after="160" w:line="259" w:lineRule="auto"/>
        <w:ind w:firstLine="720"/>
        <w:contextualSpacing/>
      </w:pPr>
      <w:r>
        <w:t xml:space="preserve">It’s really that easy. </w:t>
      </w:r>
      <w:r w:rsidR="00301FFC">
        <w:t xml:space="preserve"> </w:t>
      </w:r>
      <w:r w:rsidR="003F41E9">
        <w:br/>
      </w:r>
    </w:p>
    <w:p w14:paraId="4B9DB7F8" w14:textId="07E8024C" w:rsidR="00301FFC" w:rsidRDefault="00301FFC" w:rsidP="009308C2">
      <w:pPr>
        <w:ind w:left="720"/>
      </w:pPr>
      <w:r>
        <w:t xml:space="preserve">Remember to have a look around </w:t>
      </w:r>
      <w:r w:rsidR="002608B1">
        <w:t>m</w:t>
      </w:r>
      <w:r w:rsidR="00D17484">
        <w:t>ovember.com</w:t>
      </w:r>
      <w:r>
        <w:t xml:space="preserve"> while you’re at it. There</w:t>
      </w:r>
      <w:r w:rsidR="002608B1">
        <w:t xml:space="preserve"> are</w:t>
      </w:r>
      <w:r>
        <w:t xml:space="preserve"> loads of stats, facts and cause</w:t>
      </w:r>
      <w:r w:rsidR="002608B1">
        <w:t>-</w:t>
      </w:r>
      <w:r>
        <w:t>related info to help you on your</w:t>
      </w:r>
      <w:r w:rsidR="002608B1">
        <w:t xml:space="preserve"> hairy</w:t>
      </w:r>
      <w:r>
        <w:t xml:space="preserve"> journey. The more you know, the </w:t>
      </w:r>
      <w:r w:rsidR="002608B1">
        <w:t>better</w:t>
      </w:r>
      <w:r>
        <w:t xml:space="preserve"> prepared you’ll be to Mo</w:t>
      </w:r>
      <w:r w:rsidR="002608B1">
        <w:t>.</w:t>
      </w:r>
    </w:p>
    <w:p w14:paraId="6E86A5A3" w14:textId="77777777" w:rsidR="00301FFC" w:rsidRDefault="00301FFC" w:rsidP="009308C2"/>
    <w:p w14:paraId="3AB8E3EE" w14:textId="00DE61B0" w:rsidR="000C435F" w:rsidRDefault="000C435F" w:rsidP="00301FFC">
      <w:pPr>
        <w:ind w:left="720"/>
      </w:pPr>
      <w:r>
        <w:t>Thank</w:t>
      </w:r>
      <w:r w:rsidR="003F41E9">
        <w:t xml:space="preserve">s </w:t>
      </w:r>
      <w:r>
        <w:t>again for your support</w:t>
      </w:r>
      <w:r w:rsidR="003F41E9">
        <w:t>, team</w:t>
      </w:r>
      <w:r w:rsidR="00301FFC">
        <w:t>. Together we</w:t>
      </w:r>
      <w:r w:rsidR="002608B1">
        <w:t xml:space="preserve"> can stop men dying too young. </w:t>
      </w:r>
      <w:r>
        <w:br/>
      </w:r>
    </w:p>
    <w:p w14:paraId="5187D717" w14:textId="77777777" w:rsidR="00B236EF" w:rsidRDefault="000C435F" w:rsidP="000C435F">
      <w:pPr>
        <w:ind w:left="720"/>
      </w:pPr>
      <w:r>
        <w:t>See you in Movember!</w:t>
      </w:r>
    </w:p>
    <w:p w14:paraId="696CFCE6" w14:textId="77777777" w:rsidR="00B236EF" w:rsidRDefault="00B236EF" w:rsidP="000C435F">
      <w:pPr>
        <w:ind w:left="720"/>
      </w:pPr>
    </w:p>
    <w:p w14:paraId="5FC27C65" w14:textId="656AAF27" w:rsidR="00A557BC" w:rsidRPr="00F90440" w:rsidRDefault="00B236EF" w:rsidP="000C435F">
      <w:pPr>
        <w:ind w:left="720"/>
      </w:pPr>
      <w:r>
        <w:lastRenderedPageBreak/>
        <w:t>Long live the moustache.</w:t>
      </w:r>
      <w:r w:rsidR="000C435F">
        <w:br/>
      </w:r>
      <w:r w:rsidR="008307D9">
        <w:t>[Captain name]</w:t>
      </w:r>
    </w:p>
    <w:p w14:paraId="539FC058" w14:textId="77777777" w:rsidR="000C435F" w:rsidRDefault="000C435F" w:rsidP="000C435F">
      <w:pPr>
        <w:pStyle w:val="Heading2"/>
        <w:rPr>
          <w:sz w:val="24"/>
        </w:rPr>
      </w:pPr>
      <w:r w:rsidRPr="00E121FD">
        <w:rPr>
          <w:sz w:val="24"/>
        </w:rPr>
        <w:t>Email #</w:t>
      </w:r>
      <w:r>
        <w:rPr>
          <w:sz w:val="24"/>
        </w:rPr>
        <w:t>5</w:t>
      </w:r>
      <w:r w:rsidRPr="00E121FD">
        <w:rPr>
          <w:sz w:val="24"/>
        </w:rPr>
        <w:t>:</w:t>
      </w:r>
      <w:r>
        <w:rPr>
          <w:sz w:val="24"/>
        </w:rPr>
        <w:t xml:space="preserve"> moustache season is open</w:t>
      </w:r>
    </w:p>
    <w:p w14:paraId="32A2CCBB" w14:textId="77777777" w:rsidR="000C435F" w:rsidRPr="00E121FD" w:rsidRDefault="000C435F" w:rsidP="000C435F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>
        <w:rPr>
          <w:b/>
          <w:bCs/>
          <w:caps/>
          <w:spacing w:val="50"/>
          <w:sz w:val="16"/>
          <w:szCs w:val="24"/>
        </w:rPr>
        <w:t xml:space="preserve">provide tips &amp; tricks to kick off the month 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</w:t>
      </w:r>
      <w:r>
        <w:rPr>
          <w:b/>
          <w:bCs/>
          <w:caps/>
          <w:spacing w:val="50"/>
          <w:sz w:val="16"/>
          <w:szCs w:val="24"/>
        </w:rPr>
        <w:t>Movember 1st</w:t>
      </w:r>
    </w:p>
    <w:p w14:paraId="2A94F6D4" w14:textId="77777777" w:rsidR="00595F3E" w:rsidRDefault="00595F3E" w:rsidP="000C435F">
      <w:pPr>
        <w:ind w:left="720"/>
        <w:rPr>
          <w:sz w:val="24"/>
        </w:rPr>
      </w:pPr>
    </w:p>
    <w:p w14:paraId="0B421C8E" w14:textId="613616C7" w:rsidR="000C435F" w:rsidRPr="00A53259" w:rsidRDefault="000C435F" w:rsidP="008307D9">
      <w:pPr>
        <w:ind w:left="720"/>
      </w:pPr>
      <w:r w:rsidRPr="00A53259">
        <w:t xml:space="preserve">Happy Movember 1st! </w:t>
      </w:r>
      <w:r>
        <w:br/>
      </w:r>
    </w:p>
    <w:p w14:paraId="024E2917" w14:textId="181612B6" w:rsidR="000C435F" w:rsidRPr="00A53259" w:rsidRDefault="003F41E9" w:rsidP="000C435F">
      <w:pPr>
        <w:ind w:left="720"/>
      </w:pPr>
      <w:r>
        <w:t xml:space="preserve">Our </w:t>
      </w:r>
      <w:r w:rsidR="000C435F" w:rsidRPr="00A53259">
        <w:t>moment of greatness</w:t>
      </w:r>
      <w:r w:rsidR="0075354B">
        <w:t xml:space="preserve"> </w:t>
      </w:r>
      <w:r w:rsidR="000C435F" w:rsidRPr="00A53259">
        <w:t>has finally arrived</w:t>
      </w:r>
      <w:r w:rsidR="0075354B">
        <w:t>.</w:t>
      </w:r>
      <w:r w:rsidR="000C435F">
        <w:br/>
      </w:r>
    </w:p>
    <w:p w14:paraId="0B8AFEFF" w14:textId="0D20B47D" w:rsidR="000C435F" w:rsidRPr="00A53259" w:rsidRDefault="004558CE" w:rsidP="003F41E9">
      <w:pPr>
        <w:ind w:left="720"/>
      </w:pPr>
      <w:r w:rsidRPr="00A53259">
        <w:t xml:space="preserve">Mo Bros and Mo </w:t>
      </w:r>
      <w:proofErr w:type="spellStart"/>
      <w:r w:rsidRPr="00A53259">
        <w:t>Sistas</w:t>
      </w:r>
      <w:proofErr w:type="spellEnd"/>
      <w:r w:rsidRPr="00A53259">
        <w:t>, today marks the beginning of our hairy journey together. Yes, today the month of Movember (the month formerly known as November) begins.</w:t>
      </w:r>
      <w:r w:rsidR="00DF6708">
        <w:br/>
      </w:r>
      <w:r w:rsidR="00DF6708">
        <w:br/>
      </w:r>
      <w:r w:rsidR="000C435F" w:rsidRPr="00A53259">
        <w:t>For the next 30 days</w:t>
      </w:r>
      <w:r w:rsidR="00DF6708">
        <w:t>,</w:t>
      </w:r>
      <w:r w:rsidR="003F41E9">
        <w:t xml:space="preserve"> </w:t>
      </w:r>
      <w:r w:rsidR="00E9628B">
        <w:t>we’l</w:t>
      </w:r>
      <w:r w:rsidR="000C435F" w:rsidRPr="00A53259">
        <w:t xml:space="preserve">l </w:t>
      </w:r>
      <w:r w:rsidR="00E9628B">
        <w:t xml:space="preserve">Grow our Mo’s, </w:t>
      </w:r>
      <w:proofErr w:type="gramStart"/>
      <w:r w:rsidR="00E9628B">
        <w:t>Move</w:t>
      </w:r>
      <w:proofErr w:type="gramEnd"/>
      <w:r w:rsidR="00E9628B">
        <w:t xml:space="preserve"> towards our </w:t>
      </w:r>
      <w:r w:rsidR="002608B1">
        <w:t xml:space="preserve">60 </w:t>
      </w:r>
      <w:r w:rsidR="002843ED">
        <w:t>kilometre</w:t>
      </w:r>
      <w:r w:rsidR="002843ED">
        <w:t xml:space="preserve"> </w:t>
      </w:r>
      <w:r w:rsidR="002608B1">
        <w:t>targets</w:t>
      </w:r>
      <w:r w:rsidR="003F41E9">
        <w:t xml:space="preserve"> and Host </w:t>
      </w:r>
      <w:r w:rsidR="002608B1">
        <w:t>Mo-</w:t>
      </w:r>
      <w:proofErr w:type="spellStart"/>
      <w:r w:rsidR="002608B1">
        <w:t>ments</w:t>
      </w:r>
      <w:proofErr w:type="spellEnd"/>
      <w:r w:rsidR="002608B1">
        <w:t xml:space="preserve"> by gathering friends</w:t>
      </w:r>
      <w:r w:rsidR="00E9628B">
        <w:t xml:space="preserve"> – raising funds and awareness for </w:t>
      </w:r>
      <w:r w:rsidR="000C435F" w:rsidRPr="00A53259">
        <w:t xml:space="preserve">prostate cancer, testicular cancer, </w:t>
      </w:r>
      <w:r w:rsidR="003F41E9">
        <w:t xml:space="preserve">mental health </w:t>
      </w:r>
      <w:r w:rsidR="000C435F" w:rsidRPr="00A53259">
        <w:t>and suicide prevention</w:t>
      </w:r>
      <w:r w:rsidR="00E9628B">
        <w:t xml:space="preserve"> along the way</w:t>
      </w:r>
      <w:r w:rsidR="000C435F" w:rsidRPr="00A53259">
        <w:t xml:space="preserve">. </w:t>
      </w:r>
      <w:r w:rsidR="000C435F" w:rsidRPr="00A53259">
        <w:br/>
      </w:r>
      <w:r w:rsidR="000C435F" w:rsidRPr="00A53259">
        <w:br/>
      </w:r>
      <w:r w:rsidRPr="00A53259">
        <w:t xml:space="preserve">Most importantly, </w:t>
      </w:r>
      <w:r w:rsidR="002608B1">
        <w:t xml:space="preserve">we’ll start </w:t>
      </w:r>
      <w:r>
        <w:t xml:space="preserve">sparking </w:t>
      </w:r>
      <w:r w:rsidR="003F41E9">
        <w:t>conversation</w:t>
      </w:r>
      <w:r>
        <w:t>s</w:t>
      </w:r>
      <w:r w:rsidR="003F41E9">
        <w:t xml:space="preserve"> around men’s health. </w:t>
      </w:r>
      <w:r w:rsidR="00E9628B">
        <w:t>And last but not least, we’ll have</w:t>
      </w:r>
      <w:r>
        <w:t xml:space="preserve"> some</w:t>
      </w:r>
      <w:r w:rsidR="00E9628B">
        <w:t xml:space="preserve"> fun, </w:t>
      </w:r>
      <w:proofErr w:type="spellStart"/>
      <w:r w:rsidR="00E9628B">
        <w:t>doin</w:t>
      </w:r>
      <w:proofErr w:type="spellEnd"/>
      <w:r w:rsidR="00E9628B">
        <w:t xml:space="preserve">’ good. </w:t>
      </w:r>
      <w:r w:rsidR="00E9628B">
        <w:br/>
      </w:r>
    </w:p>
    <w:p w14:paraId="6E65337C" w14:textId="343BC4E7" w:rsidR="000C435F" w:rsidRPr="00A53259" w:rsidRDefault="004558CE" w:rsidP="000C435F">
      <w:pPr>
        <w:ind w:left="720"/>
      </w:pPr>
      <w:r>
        <w:t xml:space="preserve">Before you </w:t>
      </w:r>
      <w:r w:rsidR="002608B1">
        <w:t>set out to stop men dying too young</w:t>
      </w:r>
      <w:r>
        <w:t>, h</w:t>
      </w:r>
      <w:r w:rsidRPr="00A53259">
        <w:t>ere are a few tips on how to get your Movember started:</w:t>
      </w:r>
      <w:r w:rsidR="00E9628B">
        <w:br/>
      </w:r>
    </w:p>
    <w:p w14:paraId="3B750B62" w14:textId="220F17DF" w:rsidR="000C435F" w:rsidRPr="00A53259" w:rsidRDefault="000C435F" w:rsidP="000C435F">
      <w:pPr>
        <w:pStyle w:val="ListParagraph"/>
        <w:numPr>
          <w:ilvl w:val="0"/>
          <w:numId w:val="32"/>
        </w:numPr>
        <w:suppressAutoHyphens w:val="0"/>
        <w:spacing w:after="200" w:line="276" w:lineRule="auto"/>
        <w:ind w:left="1440"/>
        <w:contextualSpacing/>
      </w:pPr>
      <w:r w:rsidRPr="00A53259">
        <w:rPr>
          <w:b/>
        </w:rPr>
        <w:t>Prep your Mo Space</w:t>
      </w:r>
      <w:r w:rsidR="00E9628B">
        <w:br/>
      </w:r>
      <w:r w:rsidRPr="00A53259">
        <w:t>Take the time to personali</w:t>
      </w:r>
      <w:r w:rsidR="002608B1">
        <w:t>z</w:t>
      </w:r>
      <w:r w:rsidRPr="00A53259">
        <w:t>e your page</w:t>
      </w:r>
      <w:r w:rsidR="00E9628B">
        <w:t>.</w:t>
      </w:r>
      <w:r w:rsidRPr="00A53259">
        <w:t xml:space="preserve"> </w:t>
      </w:r>
      <w:r w:rsidR="00E9628B">
        <w:t>T</w:t>
      </w:r>
      <w:r w:rsidRPr="00A53259">
        <w:t>his is your fundraising headquarters</w:t>
      </w:r>
      <w:r w:rsidR="00E9628B">
        <w:t xml:space="preserve"> –</w:t>
      </w:r>
      <w:r w:rsidR="002608B1">
        <w:t xml:space="preserve"> so </w:t>
      </w:r>
      <w:r w:rsidR="004558CE">
        <w:t>u</w:t>
      </w:r>
      <w:r w:rsidRPr="00A53259">
        <w:t xml:space="preserve">pdate your profile picture, write your </w:t>
      </w:r>
      <w:r w:rsidR="002608B1">
        <w:t>Mo-</w:t>
      </w:r>
      <w:proofErr w:type="spellStart"/>
      <w:r w:rsidRPr="00A53259">
        <w:t>tivation</w:t>
      </w:r>
      <w:proofErr w:type="spellEnd"/>
      <w:r w:rsidRPr="00A53259">
        <w:t xml:space="preserve"> and </w:t>
      </w:r>
      <w:r w:rsidR="00E9628B">
        <w:t>customi</w:t>
      </w:r>
      <w:r w:rsidR="002608B1">
        <w:t>z</w:t>
      </w:r>
      <w:r w:rsidR="00E9628B">
        <w:t>e your URL to make it easy to share around when asking for donations.</w:t>
      </w:r>
    </w:p>
    <w:p w14:paraId="14427629" w14:textId="62873D38" w:rsidR="000C435F" w:rsidRPr="00A53259" w:rsidRDefault="000C435F" w:rsidP="000C435F">
      <w:pPr>
        <w:pStyle w:val="ListParagraph"/>
        <w:numPr>
          <w:ilvl w:val="0"/>
          <w:numId w:val="32"/>
        </w:numPr>
        <w:suppressAutoHyphens w:val="0"/>
        <w:spacing w:after="200" w:line="276" w:lineRule="auto"/>
        <w:ind w:left="1440"/>
        <w:contextualSpacing/>
      </w:pPr>
      <w:r w:rsidRPr="00A53259">
        <w:rPr>
          <w:b/>
        </w:rPr>
        <w:t xml:space="preserve">Rally </w:t>
      </w:r>
      <w:r w:rsidR="00E9628B">
        <w:rPr>
          <w:b/>
        </w:rPr>
        <w:t>m</w:t>
      </w:r>
      <w:r w:rsidRPr="00A53259">
        <w:rPr>
          <w:b/>
        </w:rPr>
        <w:t xml:space="preserve">ore </w:t>
      </w:r>
      <w:r w:rsidR="0001406D" w:rsidRPr="00A53259">
        <w:rPr>
          <w:b/>
        </w:rPr>
        <w:t>Mo</w:t>
      </w:r>
      <w:r w:rsidR="0001406D">
        <w:rPr>
          <w:b/>
        </w:rPr>
        <w:t>'</w:t>
      </w:r>
      <w:r w:rsidR="0001406D" w:rsidRPr="00A53259">
        <w:rPr>
          <w:b/>
        </w:rPr>
        <w:t>s</w:t>
      </w:r>
      <w:r w:rsidR="00E9628B">
        <w:br/>
        <w:t>Two</w:t>
      </w:r>
      <w:r w:rsidRPr="00A53259">
        <w:t xml:space="preserve"> </w:t>
      </w:r>
      <w:r w:rsidR="00E9628B">
        <w:t xml:space="preserve">(three, four, five, six…) </w:t>
      </w:r>
      <w:r w:rsidRPr="00A53259">
        <w:t xml:space="preserve">Mo’s are better than one. Rally your friends, family and co-workers to </w:t>
      </w:r>
      <w:r w:rsidR="003F41E9">
        <w:t>G</w:t>
      </w:r>
      <w:r w:rsidRPr="00A53259">
        <w:t>row</w:t>
      </w:r>
      <w:r w:rsidR="002608B1">
        <w:t xml:space="preserve"> a Mo, </w:t>
      </w:r>
      <w:proofErr w:type="gramStart"/>
      <w:r w:rsidR="002608B1">
        <w:t>Move</w:t>
      </w:r>
      <w:proofErr w:type="gramEnd"/>
      <w:r w:rsidR="002608B1">
        <w:t xml:space="preserve"> 60 </w:t>
      </w:r>
      <w:r w:rsidR="002843ED">
        <w:t>kilometres</w:t>
      </w:r>
      <w:r w:rsidR="002608B1">
        <w:t>, or Host a Mo-</w:t>
      </w:r>
      <w:proofErr w:type="spellStart"/>
      <w:r w:rsidR="002608B1">
        <w:t>ment</w:t>
      </w:r>
      <w:proofErr w:type="spellEnd"/>
      <w:r w:rsidR="002608B1">
        <w:t xml:space="preserve"> by gathering friends</w:t>
      </w:r>
      <w:r w:rsidR="00E9628B">
        <w:t xml:space="preserve">) </w:t>
      </w:r>
      <w:r w:rsidRPr="00A53259">
        <w:t>alongside you.</w:t>
      </w:r>
      <w:r>
        <w:t xml:space="preserve"> If we all </w:t>
      </w:r>
      <w:r w:rsidRPr="009308C2">
        <w:t xml:space="preserve">recruit one more team member </w:t>
      </w:r>
      <w:r w:rsidRPr="00E9628B">
        <w:t>today</w:t>
      </w:r>
      <w:r w:rsidRPr="00A53259">
        <w:t>, our team doubles in size</w:t>
      </w:r>
      <w:r w:rsidR="002608B1">
        <w:t>. Simple!</w:t>
      </w:r>
      <w:r w:rsidRPr="00A53259">
        <w:t xml:space="preserve"> </w:t>
      </w:r>
      <w:r w:rsidR="00E9628B" w:rsidRPr="00B70978">
        <w:t>For the newbies you call on board, be sure to let them know – starting</w:t>
      </w:r>
      <w:r w:rsidRPr="00A53259">
        <w:t xml:space="preserve"> a few days</w:t>
      </w:r>
      <w:r w:rsidR="003F41E9">
        <w:t xml:space="preserve"> in</w:t>
      </w:r>
      <w:r w:rsidRPr="00A53259">
        <w:t xml:space="preserve"> </w:t>
      </w:r>
      <w:r w:rsidR="00E9628B">
        <w:t xml:space="preserve">is no big deal. </w:t>
      </w:r>
    </w:p>
    <w:p w14:paraId="54BBC847" w14:textId="4F4C36BF" w:rsidR="000C435F" w:rsidRDefault="000C435F" w:rsidP="000C435F">
      <w:pPr>
        <w:pStyle w:val="ListParagraph"/>
        <w:numPr>
          <w:ilvl w:val="0"/>
          <w:numId w:val="32"/>
        </w:numPr>
        <w:suppressAutoHyphens w:val="0"/>
        <w:spacing w:after="200" w:line="276" w:lineRule="auto"/>
        <w:ind w:left="1440"/>
        <w:contextualSpacing/>
      </w:pPr>
      <w:r w:rsidRPr="00A53259">
        <w:rPr>
          <w:b/>
        </w:rPr>
        <w:t xml:space="preserve">Donate to </w:t>
      </w:r>
      <w:r w:rsidR="00E9628B">
        <w:rPr>
          <w:b/>
        </w:rPr>
        <w:t>y</w:t>
      </w:r>
      <w:r w:rsidRPr="00A53259">
        <w:rPr>
          <w:b/>
        </w:rPr>
        <w:t>ourself</w:t>
      </w:r>
      <w:r w:rsidR="00E9628B">
        <w:rPr>
          <w:b/>
        </w:rPr>
        <w:br/>
      </w:r>
      <w:r w:rsidR="00E9628B" w:rsidRPr="009308C2">
        <w:t xml:space="preserve">Put your money where your mouth (and Mo) is. </w:t>
      </w:r>
      <w:r w:rsidR="002608B1">
        <w:t>We’re in this to raise funds and awareness for men’s health</w:t>
      </w:r>
      <w:r w:rsidR="00E9628B">
        <w:t>, so lead by example and back yourself first</w:t>
      </w:r>
      <w:r w:rsidR="002608B1">
        <w:t>.</w:t>
      </w:r>
    </w:p>
    <w:p w14:paraId="3094E06B" w14:textId="3D4C0007" w:rsidR="00C92236" w:rsidRPr="009308C2" w:rsidRDefault="00C92236" w:rsidP="009308C2">
      <w:pPr>
        <w:pStyle w:val="ListParagraph"/>
        <w:numPr>
          <w:ilvl w:val="0"/>
          <w:numId w:val="32"/>
        </w:numPr>
        <w:suppressAutoHyphens w:val="0"/>
        <w:spacing w:after="200" w:line="276" w:lineRule="auto"/>
        <w:ind w:left="1440"/>
        <w:contextualSpacing/>
        <w:rPr>
          <w:rStyle w:val="Hyperlink"/>
          <w:color w:val="auto"/>
          <w:u w:val="none"/>
        </w:rPr>
      </w:pPr>
      <w:r>
        <w:rPr>
          <w:b/>
        </w:rPr>
        <w:t>Spread the word</w:t>
      </w:r>
      <w:r>
        <w:rPr>
          <w:b/>
        </w:rPr>
        <w:br/>
      </w:r>
      <w:proofErr w:type="gramStart"/>
      <w:r w:rsidRPr="00A53259">
        <w:t>You’re</w:t>
      </w:r>
      <w:proofErr w:type="gramEnd"/>
      <w:r w:rsidRPr="00A53259">
        <w:t xml:space="preserve"> part of a global movement of Mo Bros and Mo </w:t>
      </w:r>
      <w:proofErr w:type="spellStart"/>
      <w:r w:rsidRPr="00A53259">
        <w:t>Sistas</w:t>
      </w:r>
      <w:proofErr w:type="spellEnd"/>
      <w:r w:rsidRPr="00A53259">
        <w:t xml:space="preserve"> </w:t>
      </w:r>
      <w:r w:rsidR="003F41E9">
        <w:t>dedicating to changing</w:t>
      </w:r>
      <w:r w:rsidRPr="00A53259">
        <w:t xml:space="preserve"> the face of men’s health. Add a Movember tagline </w:t>
      </w:r>
      <w:r>
        <w:t>to</w:t>
      </w:r>
      <w:r w:rsidRPr="00A53259">
        <w:t xml:space="preserve"> your email signature </w:t>
      </w:r>
      <w:r>
        <w:t>and</w:t>
      </w:r>
      <w:r w:rsidRPr="00A53259">
        <w:t xml:space="preserve"> </w:t>
      </w:r>
      <w:r>
        <w:t>i</w:t>
      </w:r>
      <w:r w:rsidRPr="00A53259">
        <w:t xml:space="preserve">nclude a link for people to sign up </w:t>
      </w:r>
      <w:r>
        <w:t xml:space="preserve">to our team. </w:t>
      </w:r>
    </w:p>
    <w:p w14:paraId="451E7A94" w14:textId="39DD2191" w:rsidR="00C92236" w:rsidRPr="00A53259" w:rsidRDefault="00C92236" w:rsidP="009308C2">
      <w:pPr>
        <w:pStyle w:val="ListParagraph"/>
        <w:numPr>
          <w:ilvl w:val="0"/>
          <w:numId w:val="32"/>
        </w:numPr>
        <w:suppressAutoHyphens w:val="0"/>
        <w:spacing w:after="200" w:line="276" w:lineRule="auto"/>
        <w:ind w:left="1440"/>
        <w:contextualSpacing/>
      </w:pPr>
      <w:r w:rsidRPr="009308C2">
        <w:rPr>
          <w:b/>
        </w:rPr>
        <w:t>Thank your donors</w:t>
      </w:r>
      <w:r>
        <w:br/>
        <w:t>B</w:t>
      </w:r>
      <w:r w:rsidR="000C435F" w:rsidRPr="00A53259">
        <w:t>e sure to thank the people supporting</w:t>
      </w:r>
      <w:r w:rsidR="00F61C34">
        <w:t xml:space="preserve"> your Movember journey. </w:t>
      </w:r>
      <w:r w:rsidR="003F41E9">
        <w:t>D</w:t>
      </w:r>
      <w:r w:rsidR="000C435F" w:rsidRPr="00A53259">
        <w:t xml:space="preserve">oing so on social media is a great way to </w:t>
      </w:r>
      <w:r>
        <w:t xml:space="preserve">show </w:t>
      </w:r>
      <w:r w:rsidR="000C435F" w:rsidRPr="00A53259">
        <w:t xml:space="preserve">your appreciation while encouraging other potential donors to follow suit and </w:t>
      </w:r>
      <w:r>
        <w:t>support your endeavours. It’s a win, win</w:t>
      </w:r>
      <w:r w:rsidR="002608B1">
        <w:t>.</w:t>
      </w:r>
    </w:p>
    <w:p w14:paraId="114CB89B" w14:textId="68847C89" w:rsidR="000C435F" w:rsidRPr="00A53259" w:rsidRDefault="00C92236" w:rsidP="000C435F">
      <w:pPr>
        <w:ind w:left="720"/>
      </w:pPr>
      <w:r>
        <w:lastRenderedPageBreak/>
        <w:t xml:space="preserve">Once again, thanks for being a part of </w:t>
      </w:r>
      <w:r w:rsidR="004558CE">
        <w:t xml:space="preserve">the </w:t>
      </w:r>
      <w:r>
        <w:t>team</w:t>
      </w:r>
      <w:r w:rsidR="004558CE">
        <w:t xml:space="preserve">. </w:t>
      </w:r>
      <w:r w:rsidR="002608B1">
        <w:t>You’re a legend.</w:t>
      </w:r>
      <w:r>
        <w:br/>
      </w:r>
      <w:r>
        <w:br/>
      </w:r>
      <w:r w:rsidR="000C435F" w:rsidRPr="00A53259">
        <w:t xml:space="preserve">Mo </w:t>
      </w:r>
      <w:r w:rsidR="002608B1">
        <w:t>o</w:t>
      </w:r>
      <w:r w:rsidR="000C435F" w:rsidRPr="00A53259">
        <w:t>n!</w:t>
      </w:r>
      <w:r w:rsidR="000C435F">
        <w:br/>
      </w:r>
    </w:p>
    <w:p w14:paraId="4752C842" w14:textId="2C393954" w:rsidR="000C435F" w:rsidRPr="00A53259" w:rsidRDefault="000C435F" w:rsidP="000C435F">
      <w:pPr>
        <w:ind w:left="720"/>
      </w:pPr>
      <w:r w:rsidRPr="00A53259">
        <w:t>In hairy solidarity,</w:t>
      </w:r>
      <w:r w:rsidR="008307D9">
        <w:br/>
      </w:r>
    </w:p>
    <w:p w14:paraId="6810F780" w14:textId="2A2DE0EE" w:rsidR="003F41E9" w:rsidRPr="00A53259" w:rsidRDefault="008307D9" w:rsidP="000C435F">
      <w:pPr>
        <w:ind w:left="720"/>
      </w:pPr>
      <w:r>
        <w:t>[Captain name]</w:t>
      </w:r>
    </w:p>
    <w:p w14:paraId="4403D998" w14:textId="4E4A50A1" w:rsidR="000C435F" w:rsidRDefault="000C435F" w:rsidP="009308C2">
      <w:pPr>
        <w:ind w:left="720"/>
      </w:pPr>
    </w:p>
    <w:p w14:paraId="14040815" w14:textId="2AEDF8E6" w:rsidR="006D79D6" w:rsidRDefault="006D79D6" w:rsidP="009308C2">
      <w:pPr>
        <w:ind w:left="720"/>
      </w:pPr>
    </w:p>
    <w:p w14:paraId="78FC9FF6" w14:textId="2A2E51FC" w:rsidR="006D79D6" w:rsidRDefault="006D79D6" w:rsidP="009308C2">
      <w:pPr>
        <w:ind w:left="720"/>
      </w:pPr>
    </w:p>
    <w:p w14:paraId="4E0BFB2D" w14:textId="1543BAA8" w:rsidR="006D79D6" w:rsidRDefault="006D79D6" w:rsidP="009308C2">
      <w:pPr>
        <w:ind w:left="720"/>
      </w:pPr>
    </w:p>
    <w:p w14:paraId="625C80E4" w14:textId="112B570D" w:rsidR="006D79D6" w:rsidRDefault="006D79D6" w:rsidP="009308C2">
      <w:pPr>
        <w:ind w:left="720"/>
      </w:pPr>
    </w:p>
    <w:p w14:paraId="46B746F8" w14:textId="77777777" w:rsidR="006D79D6" w:rsidRDefault="006D79D6" w:rsidP="009308C2">
      <w:pPr>
        <w:ind w:left="720"/>
      </w:pPr>
    </w:p>
    <w:p w14:paraId="62BF6845" w14:textId="77777777" w:rsidR="000C435F" w:rsidRDefault="000C435F" w:rsidP="001D6673"/>
    <w:p w14:paraId="34E8EE0D" w14:textId="77777777" w:rsidR="000C435F" w:rsidRDefault="000C435F" w:rsidP="000C435F">
      <w:pPr>
        <w:pStyle w:val="Heading2"/>
        <w:rPr>
          <w:sz w:val="24"/>
        </w:rPr>
      </w:pPr>
      <w:r w:rsidRPr="00E121FD">
        <w:rPr>
          <w:sz w:val="24"/>
        </w:rPr>
        <w:t>Email #</w:t>
      </w:r>
      <w:r>
        <w:rPr>
          <w:sz w:val="24"/>
        </w:rPr>
        <w:t>6</w:t>
      </w:r>
      <w:r w:rsidRPr="00E121FD">
        <w:rPr>
          <w:sz w:val="24"/>
        </w:rPr>
        <w:t>:</w:t>
      </w:r>
      <w:r>
        <w:rPr>
          <w:sz w:val="24"/>
        </w:rPr>
        <w:t xml:space="preserve"> things are getting hairy</w:t>
      </w:r>
    </w:p>
    <w:p w14:paraId="67012E2E" w14:textId="77777777" w:rsidR="000C435F" w:rsidRPr="00E121FD" w:rsidRDefault="000C435F" w:rsidP="000C435F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>
        <w:rPr>
          <w:b/>
          <w:bCs/>
          <w:caps/>
          <w:spacing w:val="50"/>
          <w:sz w:val="16"/>
          <w:szCs w:val="24"/>
        </w:rPr>
        <w:t>mid-</w:t>
      </w:r>
      <w:proofErr w:type="gramStart"/>
      <w:r>
        <w:rPr>
          <w:b/>
          <w:bCs/>
          <w:caps/>
          <w:spacing w:val="50"/>
          <w:sz w:val="16"/>
          <w:szCs w:val="24"/>
        </w:rPr>
        <w:t>month  motivation</w:t>
      </w:r>
      <w:proofErr w:type="gramEnd"/>
      <w:r>
        <w:rPr>
          <w:b/>
          <w:bCs/>
          <w:caps/>
          <w:spacing w:val="50"/>
          <w:sz w:val="16"/>
          <w:szCs w:val="24"/>
        </w:rPr>
        <w:t xml:space="preserve"> &amp; fundraising tips 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</w:t>
      </w:r>
      <w:r>
        <w:rPr>
          <w:b/>
          <w:bCs/>
          <w:caps/>
          <w:spacing w:val="50"/>
          <w:sz w:val="16"/>
          <w:szCs w:val="24"/>
        </w:rPr>
        <w:t>Movember 15th</w:t>
      </w:r>
    </w:p>
    <w:p w14:paraId="3EF1707A" w14:textId="58F443C4" w:rsidR="003F41E9" w:rsidRDefault="000741B3" w:rsidP="000C435F">
      <w:pPr>
        <w:ind w:left="720"/>
        <w:rPr>
          <w:sz w:val="24"/>
        </w:rPr>
      </w:pPr>
      <w:r>
        <w:rPr>
          <w:sz w:val="24"/>
        </w:rPr>
        <w:br/>
      </w:r>
      <w:r w:rsidR="003F41E9" w:rsidRPr="009308C2">
        <w:t xml:space="preserve">My Mo Bros and Mo </w:t>
      </w:r>
      <w:proofErr w:type="spellStart"/>
      <w:r w:rsidR="003F41E9" w:rsidRPr="009308C2">
        <w:t>Sistas</w:t>
      </w:r>
      <w:proofErr w:type="spellEnd"/>
      <w:r w:rsidR="003F41E9" w:rsidRPr="009308C2">
        <w:t>,</w:t>
      </w:r>
    </w:p>
    <w:p w14:paraId="33558329" w14:textId="3DAA84FD" w:rsidR="000C435F" w:rsidRPr="00A53259" w:rsidRDefault="000C435F" w:rsidP="000C435F">
      <w:pPr>
        <w:ind w:left="720"/>
      </w:pPr>
      <w:r>
        <w:rPr>
          <w:sz w:val="24"/>
        </w:rPr>
        <w:br/>
      </w:r>
      <w:r w:rsidRPr="00A53259">
        <w:t>We</w:t>
      </w:r>
      <w:r w:rsidR="00C50590">
        <w:t>’</w:t>
      </w:r>
      <w:r w:rsidRPr="00A53259">
        <w:t xml:space="preserve">re officially </w:t>
      </w:r>
      <w:r w:rsidR="00C50590">
        <w:t xml:space="preserve">at the </w:t>
      </w:r>
      <w:r w:rsidRPr="00A53259">
        <w:t>Movember</w:t>
      </w:r>
      <w:r w:rsidR="00C50590">
        <w:t xml:space="preserve"> half</w:t>
      </w:r>
      <w:r w:rsidR="001E619F">
        <w:t>-</w:t>
      </w:r>
      <w:r w:rsidR="00C50590">
        <w:t>way mark!</w:t>
      </w:r>
      <w:r>
        <w:br/>
      </w:r>
    </w:p>
    <w:p w14:paraId="7E4BF037" w14:textId="3B87EC5D" w:rsidR="00C50590" w:rsidRDefault="000C435F" w:rsidP="00C50590">
      <w:pPr>
        <w:ind w:left="720"/>
      </w:pPr>
      <w:r w:rsidRPr="00A53259">
        <w:t>I</w:t>
      </w:r>
      <w:r w:rsidR="00C50590">
        <w:t>’</w:t>
      </w:r>
      <w:r w:rsidRPr="00A53259">
        <w:t xml:space="preserve">ve looked through the Mo Spaces </w:t>
      </w:r>
      <w:r w:rsidR="00C50590">
        <w:t xml:space="preserve">in our team, and there are </w:t>
      </w:r>
      <w:r w:rsidRPr="00A53259">
        <w:t>some incredibly good</w:t>
      </w:r>
      <w:r w:rsidR="00C50590">
        <w:t>-</w:t>
      </w:r>
      <w:r w:rsidRPr="00A53259">
        <w:t>looking Mo’s</w:t>
      </w:r>
      <w:r w:rsidR="00C50590">
        <w:t>, legendary Movers, and top-notch Hosts out there.</w:t>
      </w:r>
      <w:r w:rsidRPr="00A53259">
        <w:br/>
      </w:r>
      <w:r w:rsidRPr="00A53259">
        <w:br/>
      </w:r>
      <w:r w:rsidR="00C50590">
        <w:t>For the Mo Growers</w:t>
      </w:r>
      <w:r w:rsidRPr="00A53259">
        <w:t xml:space="preserve">, your Mo’s </w:t>
      </w:r>
      <w:r w:rsidR="00C50590">
        <w:t>should now be</w:t>
      </w:r>
      <w:r w:rsidRPr="00A53259">
        <w:t xml:space="preserve"> exiting the awkward phase</w:t>
      </w:r>
      <w:r w:rsidR="00C50590">
        <w:t xml:space="preserve"> (I can hear your sighs of relief!)</w:t>
      </w:r>
      <w:r w:rsidRPr="00A53259">
        <w:t xml:space="preserve"> and shaping into </w:t>
      </w:r>
      <w:r w:rsidR="00C50590">
        <w:t>the strong,</w:t>
      </w:r>
      <w:r w:rsidR="003F41E9">
        <w:t xml:space="preserve"> confident</w:t>
      </w:r>
      <w:r w:rsidR="00C50590">
        <w:t xml:space="preserve"> Mo’s they were born to be. Well done.</w:t>
      </w:r>
    </w:p>
    <w:p w14:paraId="600BB2A2" w14:textId="77777777" w:rsidR="00C50590" w:rsidRDefault="00C50590" w:rsidP="00C50590">
      <w:pPr>
        <w:ind w:left="720"/>
      </w:pPr>
    </w:p>
    <w:p w14:paraId="72959DAC" w14:textId="3FD6D731" w:rsidR="000C435F" w:rsidRPr="00A53259" w:rsidRDefault="00C50590" w:rsidP="00C50590">
      <w:pPr>
        <w:ind w:left="720"/>
      </w:pPr>
      <w:r>
        <w:t>For those still struggling to muster up those whiskers, stay strong</w:t>
      </w:r>
      <w:r w:rsidR="00531566">
        <w:t>!</w:t>
      </w:r>
      <w:r w:rsidR="000741B3">
        <w:br/>
      </w:r>
    </w:p>
    <w:p w14:paraId="0CF0AADC" w14:textId="51BCA2FE" w:rsidR="003F41E9" w:rsidRDefault="000C435F" w:rsidP="000C435F">
      <w:pPr>
        <w:ind w:left="720"/>
      </w:pPr>
      <w:r w:rsidRPr="00A53259">
        <w:t>Though we</w:t>
      </w:r>
      <w:r w:rsidR="003F41E9">
        <w:t>’</w:t>
      </w:r>
      <w:r w:rsidRPr="00A53259">
        <w:t xml:space="preserve">re only half way through the month, I couldn’t be more thrilled to share how far </w:t>
      </w:r>
      <w:proofErr w:type="gramStart"/>
      <w:r w:rsidRPr="00A53259">
        <w:t>we</w:t>
      </w:r>
      <w:r w:rsidR="00C50590">
        <w:t>‘</w:t>
      </w:r>
      <w:proofErr w:type="gramEnd"/>
      <w:r w:rsidRPr="00A53259">
        <w:t xml:space="preserve">ve </w:t>
      </w:r>
      <w:r w:rsidR="003F41E9">
        <w:t>come</w:t>
      </w:r>
      <w:r w:rsidRPr="00A53259">
        <w:t xml:space="preserve">. </w:t>
      </w:r>
    </w:p>
    <w:p w14:paraId="6CCF27C5" w14:textId="77777777" w:rsidR="003F41E9" w:rsidRDefault="003F41E9" w:rsidP="000C435F">
      <w:pPr>
        <w:ind w:left="720"/>
      </w:pPr>
    </w:p>
    <w:p w14:paraId="1B90B7F2" w14:textId="4CC5D63F" w:rsidR="00C50590" w:rsidRDefault="000C435F" w:rsidP="000C435F">
      <w:pPr>
        <w:ind w:left="720"/>
      </w:pPr>
      <w:r w:rsidRPr="00A53259">
        <w:t xml:space="preserve">With </w:t>
      </w:r>
      <w:r w:rsidR="001E619F">
        <w:t>[insert number]</w:t>
      </w:r>
      <w:r w:rsidR="001E619F" w:rsidRPr="00A53259">
        <w:t xml:space="preserve"> </w:t>
      </w:r>
      <w:r w:rsidRPr="00A53259">
        <w:t>Mo’s</w:t>
      </w:r>
      <w:r w:rsidR="00C50590">
        <w:t xml:space="preserve"> on our team, we’ve now</w:t>
      </w:r>
      <w:r w:rsidRPr="00A53259">
        <w:t xml:space="preserve"> rais</w:t>
      </w:r>
      <w:r w:rsidR="00C50590">
        <w:t>ed</w:t>
      </w:r>
      <w:r w:rsidRPr="00A53259">
        <w:t xml:space="preserve"> over $XXXX. </w:t>
      </w:r>
    </w:p>
    <w:p w14:paraId="48BF902B" w14:textId="77777777" w:rsidR="00C50590" w:rsidRDefault="00C50590" w:rsidP="000C435F">
      <w:pPr>
        <w:ind w:left="720"/>
      </w:pPr>
    </w:p>
    <w:p w14:paraId="73C71C80" w14:textId="5CB8FEE9" w:rsidR="001E619F" w:rsidRDefault="00C50590" w:rsidP="000C435F">
      <w:pPr>
        <w:ind w:left="720"/>
      </w:pPr>
      <w:r>
        <w:t>I’d like to make a</w:t>
      </w:r>
      <w:r w:rsidR="000C435F" w:rsidRPr="00A53259">
        <w:t xml:space="preserve"> special shout</w:t>
      </w:r>
      <w:r w:rsidR="001E619F">
        <w:t>-</w:t>
      </w:r>
      <w:r w:rsidR="000C435F" w:rsidRPr="00A53259">
        <w:t>out to the team fundraising leader, &lt;name&gt; who has already raised $XXX</w:t>
      </w:r>
      <w:r>
        <w:t>. I</w:t>
      </w:r>
      <w:r w:rsidR="000C435F" w:rsidRPr="00A53259">
        <w:t>ncredible</w:t>
      </w:r>
      <w:r>
        <w:t xml:space="preserve"> effort</w:t>
      </w:r>
      <w:r w:rsidR="000C435F" w:rsidRPr="00A53259">
        <w:t xml:space="preserve">! </w:t>
      </w:r>
    </w:p>
    <w:p w14:paraId="05E191D5" w14:textId="77777777" w:rsidR="001E619F" w:rsidRDefault="001E619F" w:rsidP="000C435F">
      <w:pPr>
        <w:ind w:left="720"/>
      </w:pPr>
    </w:p>
    <w:p w14:paraId="70CED142" w14:textId="389D4EB7" w:rsidR="000C435F" w:rsidRPr="00A53259" w:rsidRDefault="00C50590" w:rsidP="000C435F">
      <w:pPr>
        <w:ind w:left="720"/>
      </w:pPr>
      <w:r>
        <w:t>In second and third place,</w:t>
      </w:r>
      <w:r w:rsidR="000C435F" w:rsidRPr="00A53259">
        <w:t xml:space="preserve"> &lt;name&gt; and &lt;name&gt;</w:t>
      </w:r>
      <w:r>
        <w:t xml:space="preserve"> are not far behind – having</w:t>
      </w:r>
      <w:r w:rsidR="003F41E9">
        <w:t xml:space="preserve"> </w:t>
      </w:r>
      <w:r w:rsidR="000C435F" w:rsidRPr="00A53259">
        <w:t xml:space="preserve">raised $XXX &amp; $XXX respectively. </w:t>
      </w:r>
      <w:r w:rsidR="000741B3">
        <w:br/>
      </w:r>
    </w:p>
    <w:p w14:paraId="5C601AB1" w14:textId="40180A2F" w:rsidR="00C50590" w:rsidRDefault="000C435F" w:rsidP="000C435F">
      <w:pPr>
        <w:ind w:left="720"/>
      </w:pPr>
      <w:r w:rsidRPr="00A53259">
        <w:t xml:space="preserve">Despite the </w:t>
      </w:r>
      <w:r w:rsidR="00C50590">
        <w:t>(</w:t>
      </w:r>
      <w:r>
        <w:t>already</w:t>
      </w:r>
      <w:r w:rsidR="00C50590">
        <w:t>)</w:t>
      </w:r>
      <w:r>
        <w:t xml:space="preserve"> </w:t>
      </w:r>
      <w:r w:rsidRPr="00A53259">
        <w:t xml:space="preserve">great results, </w:t>
      </w:r>
      <w:r w:rsidR="00531566">
        <w:t>let’s</w:t>
      </w:r>
      <w:r w:rsidRPr="00A53259">
        <w:t xml:space="preserve"> keep </w:t>
      </w:r>
      <w:r>
        <w:t xml:space="preserve">the </w:t>
      </w:r>
      <w:proofErr w:type="spellStart"/>
      <w:r>
        <w:t>M</w:t>
      </w:r>
      <w:r w:rsidR="00C50590">
        <w:t>o’</w:t>
      </w:r>
      <w:r>
        <w:t>mentum</w:t>
      </w:r>
      <w:proofErr w:type="spellEnd"/>
      <w:r w:rsidRPr="00A53259">
        <w:t xml:space="preserve"> goin</w:t>
      </w:r>
      <w:r w:rsidR="00531566">
        <w:t>g</w:t>
      </w:r>
      <w:r w:rsidR="001E619F">
        <w:t>.</w:t>
      </w:r>
    </w:p>
    <w:p w14:paraId="34431E5A" w14:textId="77777777" w:rsidR="00C50590" w:rsidRDefault="00C50590" w:rsidP="000C435F">
      <w:pPr>
        <w:ind w:left="720"/>
      </w:pPr>
    </w:p>
    <w:p w14:paraId="40D8223E" w14:textId="11AE8F62" w:rsidR="00C50590" w:rsidRDefault="000C435F" w:rsidP="000C435F">
      <w:pPr>
        <w:ind w:left="720"/>
      </w:pPr>
      <w:r w:rsidRPr="00A53259">
        <w:t>My challenge to you all</w:t>
      </w:r>
      <w:r w:rsidR="00C50590">
        <w:t>? Aim</w:t>
      </w:r>
      <w:r w:rsidRPr="00A53259">
        <w:t xml:space="preserve"> to double your </w:t>
      </w:r>
      <w:r w:rsidRPr="005B0226">
        <w:t xml:space="preserve">fundraising totals. </w:t>
      </w:r>
    </w:p>
    <w:p w14:paraId="12F476DA" w14:textId="77777777" w:rsidR="00C50590" w:rsidRDefault="00C50590" w:rsidP="000C435F">
      <w:pPr>
        <w:ind w:left="720"/>
      </w:pPr>
    </w:p>
    <w:p w14:paraId="2C66B49B" w14:textId="6DDCACAB" w:rsidR="00C50590" w:rsidRDefault="000C435F" w:rsidP="000C435F">
      <w:pPr>
        <w:ind w:left="720"/>
      </w:pPr>
      <w:r>
        <w:t>I know i</w:t>
      </w:r>
      <w:r w:rsidRPr="005B0226">
        <w:t xml:space="preserve">t’s a </w:t>
      </w:r>
      <w:r>
        <w:t xml:space="preserve">big </w:t>
      </w:r>
      <w:r w:rsidR="003F41E9">
        <w:t>task</w:t>
      </w:r>
      <w:r w:rsidR="00C50590">
        <w:t>.</w:t>
      </w:r>
      <w:r w:rsidRPr="005B0226">
        <w:t xml:space="preserve"> But</w:t>
      </w:r>
      <w:r w:rsidR="00C50590">
        <w:t xml:space="preserve"> we’re here now, so why not go for it? </w:t>
      </w:r>
      <w:r w:rsidR="003F41E9">
        <w:t xml:space="preserve">Give it your </w:t>
      </w:r>
      <w:r w:rsidRPr="005B0226">
        <w:t xml:space="preserve">best shot. </w:t>
      </w:r>
      <w:r w:rsidR="00C50590">
        <w:t>You</w:t>
      </w:r>
      <w:r w:rsidRPr="005B0226">
        <w:t xml:space="preserve"> may be surprised by how deep your supporters will dig to </w:t>
      </w:r>
      <w:r w:rsidR="003F41E9">
        <w:t>stop men dying too young.</w:t>
      </w:r>
    </w:p>
    <w:p w14:paraId="4AECDB29" w14:textId="77777777" w:rsidR="00C50590" w:rsidRDefault="00C50590" w:rsidP="000C435F">
      <w:pPr>
        <w:ind w:left="720"/>
      </w:pPr>
    </w:p>
    <w:p w14:paraId="493EC1E5" w14:textId="1E2DD298" w:rsidR="000C435F" w:rsidRPr="005B0226" w:rsidRDefault="00C50590" w:rsidP="000C435F">
      <w:pPr>
        <w:ind w:left="720"/>
      </w:pPr>
      <w:r>
        <w:lastRenderedPageBreak/>
        <w:t>Here are some fresh</w:t>
      </w:r>
      <w:r w:rsidRPr="005B0226">
        <w:t xml:space="preserve"> </w:t>
      </w:r>
      <w:r w:rsidR="000C435F" w:rsidRPr="005B0226">
        <w:t xml:space="preserve">fundraising ideas </w:t>
      </w:r>
      <w:r>
        <w:t>from my secret stash</w:t>
      </w:r>
      <w:r w:rsidR="000C435F" w:rsidRPr="005B0226">
        <w:t>:</w:t>
      </w:r>
      <w:r w:rsidR="000741B3">
        <w:br/>
      </w:r>
    </w:p>
    <w:p w14:paraId="07A13DD8" w14:textId="332C4467" w:rsidR="000C435F" w:rsidRPr="000741B3" w:rsidRDefault="000C435F" w:rsidP="000C435F">
      <w:pPr>
        <w:pStyle w:val="paragraph"/>
        <w:numPr>
          <w:ilvl w:val="0"/>
          <w:numId w:val="30"/>
        </w:numPr>
        <w:spacing w:before="0" w:beforeAutospacing="0" w:after="0" w:afterAutospacing="0"/>
        <w:ind w:left="1440"/>
        <w:textAlignment w:val="baseline"/>
        <w:rPr>
          <w:rFonts w:ascii="Arial" w:eastAsia="Calibri" w:hAnsi="Arial"/>
          <w:sz w:val="20"/>
          <w:szCs w:val="18"/>
          <w:lang w:val="en-AU"/>
        </w:rPr>
      </w:pPr>
      <w:r w:rsidRPr="000741B3">
        <w:rPr>
          <w:rFonts w:ascii="Arial" w:eastAsia="Calibri" w:hAnsi="Arial"/>
          <w:b/>
          <w:sz w:val="20"/>
          <w:szCs w:val="18"/>
          <w:lang w:val="en-AU"/>
        </w:rPr>
        <w:t>INCENTIVES</w:t>
      </w:r>
      <w:r w:rsidR="00C50590">
        <w:rPr>
          <w:rFonts w:ascii="Arial" w:eastAsia="Calibri" w:hAnsi="Arial"/>
          <w:sz w:val="20"/>
          <w:szCs w:val="18"/>
          <w:lang w:val="en-AU"/>
        </w:rPr>
        <w:br/>
      </w:r>
      <w:r w:rsidRPr="000741B3">
        <w:rPr>
          <w:rFonts w:ascii="Arial" w:eastAsia="Calibri" w:hAnsi="Arial"/>
          <w:sz w:val="20"/>
          <w:szCs w:val="18"/>
          <w:lang w:val="en-AU"/>
        </w:rPr>
        <w:t>Offer</w:t>
      </w:r>
      <w:r w:rsidR="00C50590">
        <w:rPr>
          <w:rFonts w:ascii="Arial" w:eastAsia="Calibri" w:hAnsi="Arial"/>
          <w:sz w:val="20"/>
          <w:szCs w:val="18"/>
          <w:lang w:val="en-AU"/>
        </w:rPr>
        <w:t xml:space="preserve"> your</w:t>
      </w:r>
      <w:r w:rsidRPr="000741B3">
        <w:rPr>
          <w:rFonts w:ascii="Arial" w:eastAsia="Calibri" w:hAnsi="Arial"/>
          <w:sz w:val="20"/>
          <w:szCs w:val="18"/>
          <w:lang w:val="en-AU"/>
        </w:rPr>
        <w:t> friends and family incentives in exchange for donations. For every donation of $X you can offer: a drawing, personali</w:t>
      </w:r>
      <w:r w:rsidR="001E619F">
        <w:rPr>
          <w:rFonts w:ascii="Arial" w:eastAsia="Calibri" w:hAnsi="Arial"/>
          <w:sz w:val="20"/>
          <w:szCs w:val="18"/>
          <w:lang w:val="en-AU"/>
        </w:rPr>
        <w:t>z</w:t>
      </w:r>
      <w:r w:rsidRPr="000741B3">
        <w:rPr>
          <w:rFonts w:ascii="Arial" w:eastAsia="Calibri" w:hAnsi="Arial"/>
          <w:sz w:val="20"/>
          <w:szCs w:val="18"/>
          <w:lang w:val="en-AU"/>
        </w:rPr>
        <w:t>ed video</w:t>
      </w:r>
      <w:r w:rsidR="00C50590">
        <w:rPr>
          <w:rFonts w:ascii="Arial" w:eastAsia="Calibri" w:hAnsi="Arial"/>
          <w:sz w:val="20"/>
          <w:szCs w:val="18"/>
          <w:lang w:val="en-AU"/>
        </w:rPr>
        <w:t>, massage, home-cooked meal – the list goes on. Think outside the box</w:t>
      </w:r>
      <w:r w:rsidR="001E619F">
        <w:rPr>
          <w:rFonts w:ascii="Arial" w:eastAsia="Calibri" w:hAnsi="Arial"/>
          <w:sz w:val="20"/>
          <w:szCs w:val="18"/>
          <w:lang w:val="en-AU"/>
        </w:rPr>
        <w:t>.</w:t>
      </w:r>
    </w:p>
    <w:p w14:paraId="4FCE3E2A" w14:textId="77777777" w:rsidR="000C435F" w:rsidRPr="000741B3" w:rsidRDefault="000C435F" w:rsidP="000C435F">
      <w:pPr>
        <w:pStyle w:val="paragraph"/>
        <w:spacing w:before="0" w:beforeAutospacing="0" w:after="0" w:afterAutospacing="0"/>
        <w:ind w:left="1440"/>
        <w:textAlignment w:val="baseline"/>
        <w:rPr>
          <w:rFonts w:ascii="Arial" w:eastAsia="Calibri" w:hAnsi="Arial"/>
          <w:sz w:val="20"/>
          <w:szCs w:val="18"/>
          <w:lang w:val="en-AU"/>
        </w:rPr>
      </w:pPr>
    </w:p>
    <w:p w14:paraId="3633C207" w14:textId="1B88829E" w:rsidR="000C435F" w:rsidRPr="000741B3" w:rsidRDefault="000C435F" w:rsidP="000C435F">
      <w:pPr>
        <w:pStyle w:val="paragraph"/>
        <w:numPr>
          <w:ilvl w:val="0"/>
          <w:numId w:val="30"/>
        </w:numPr>
        <w:spacing w:before="0" w:beforeAutospacing="0" w:after="0" w:afterAutospacing="0"/>
        <w:ind w:left="1440"/>
        <w:textAlignment w:val="baseline"/>
        <w:rPr>
          <w:rFonts w:ascii="Arial" w:eastAsia="Calibri" w:hAnsi="Arial"/>
          <w:sz w:val="20"/>
          <w:szCs w:val="18"/>
          <w:lang w:val="en-AU"/>
        </w:rPr>
      </w:pPr>
      <w:r w:rsidRPr="000741B3">
        <w:rPr>
          <w:rFonts w:ascii="Arial" w:eastAsia="Calibri" w:hAnsi="Arial"/>
          <w:b/>
          <w:sz w:val="20"/>
          <w:szCs w:val="18"/>
          <w:lang w:val="en-AU"/>
        </w:rPr>
        <w:t>GO FOR A BIG GOAL</w:t>
      </w:r>
      <w:r w:rsidR="00C50590">
        <w:rPr>
          <w:rFonts w:ascii="Arial" w:eastAsia="Calibri" w:hAnsi="Arial"/>
          <w:sz w:val="20"/>
          <w:szCs w:val="18"/>
          <w:lang w:val="en-AU"/>
        </w:rPr>
        <w:br/>
      </w:r>
      <w:r w:rsidRPr="000741B3">
        <w:rPr>
          <w:rFonts w:ascii="Arial" w:eastAsia="Calibri" w:hAnsi="Arial"/>
          <w:sz w:val="20"/>
          <w:szCs w:val="18"/>
          <w:lang w:val="en-AU"/>
        </w:rPr>
        <w:t xml:space="preserve">Set </w:t>
      </w:r>
      <w:r w:rsidR="001E619F">
        <w:rPr>
          <w:rFonts w:ascii="Arial" w:eastAsia="Calibri" w:hAnsi="Arial"/>
          <w:sz w:val="20"/>
          <w:szCs w:val="18"/>
          <w:lang w:val="en-AU"/>
        </w:rPr>
        <w:t xml:space="preserve">a fundraising goal you’ll be proud to shout about, </w:t>
      </w:r>
      <w:r w:rsidRPr="000741B3">
        <w:rPr>
          <w:rFonts w:ascii="Arial" w:eastAsia="Calibri" w:hAnsi="Arial"/>
          <w:sz w:val="20"/>
          <w:szCs w:val="18"/>
          <w:lang w:val="en-AU"/>
        </w:rPr>
        <w:t xml:space="preserve">and offer friends and family something </w:t>
      </w:r>
      <w:r w:rsidR="003F41E9">
        <w:rPr>
          <w:rFonts w:ascii="Arial" w:eastAsia="Calibri" w:hAnsi="Arial"/>
          <w:sz w:val="20"/>
          <w:szCs w:val="18"/>
          <w:lang w:val="en-AU"/>
        </w:rPr>
        <w:t>in return</w:t>
      </w:r>
      <w:r w:rsidRPr="000741B3">
        <w:rPr>
          <w:rFonts w:ascii="Arial" w:eastAsia="Calibri" w:hAnsi="Arial"/>
          <w:sz w:val="20"/>
          <w:szCs w:val="18"/>
          <w:lang w:val="en-AU"/>
        </w:rPr>
        <w:t xml:space="preserve"> when you reach it. If you raise $X by a certain day you will: </w:t>
      </w:r>
      <w:r w:rsidR="001E619F">
        <w:rPr>
          <w:rFonts w:ascii="Arial" w:eastAsia="Calibri" w:hAnsi="Arial"/>
          <w:sz w:val="20"/>
          <w:szCs w:val="18"/>
          <w:lang w:val="en-AU"/>
        </w:rPr>
        <w:t>g</w:t>
      </w:r>
      <w:r w:rsidRPr="000741B3">
        <w:rPr>
          <w:rFonts w:ascii="Arial" w:eastAsia="Calibri" w:hAnsi="Arial"/>
          <w:sz w:val="20"/>
          <w:szCs w:val="18"/>
          <w:lang w:val="en-AU"/>
        </w:rPr>
        <w:t>et a perm, rock a Mo-hawk, let your donors choose your moustache style, dye your moustache, or wax your moustache off</w:t>
      </w:r>
      <w:r w:rsidR="00C50590">
        <w:rPr>
          <w:rFonts w:ascii="Arial" w:eastAsia="Calibri" w:hAnsi="Arial"/>
          <w:sz w:val="20"/>
          <w:szCs w:val="18"/>
          <w:lang w:val="en-AU"/>
        </w:rPr>
        <w:t xml:space="preserve"> at the end of the month</w:t>
      </w:r>
      <w:r w:rsidR="001E619F">
        <w:rPr>
          <w:rFonts w:ascii="Arial" w:eastAsia="Calibri" w:hAnsi="Arial"/>
          <w:sz w:val="20"/>
          <w:szCs w:val="18"/>
          <w:lang w:val="en-AU"/>
        </w:rPr>
        <w:t xml:space="preserve"> (o</w:t>
      </w:r>
      <w:r w:rsidR="00C50590">
        <w:rPr>
          <w:rFonts w:ascii="Arial" w:eastAsia="Calibri" w:hAnsi="Arial"/>
          <w:sz w:val="20"/>
          <w:szCs w:val="18"/>
          <w:lang w:val="en-AU"/>
        </w:rPr>
        <w:t>uch!</w:t>
      </w:r>
      <w:r w:rsidR="003F41E9">
        <w:rPr>
          <w:rFonts w:ascii="Arial" w:eastAsia="Calibri" w:hAnsi="Arial"/>
          <w:sz w:val="20"/>
          <w:szCs w:val="18"/>
          <w:lang w:val="en-AU"/>
        </w:rPr>
        <w:t xml:space="preserve"> But well worth the pain). </w:t>
      </w:r>
    </w:p>
    <w:p w14:paraId="7AA7482D" w14:textId="77777777" w:rsidR="000C435F" w:rsidRPr="000741B3" w:rsidRDefault="000C435F" w:rsidP="000C435F">
      <w:pPr>
        <w:pStyle w:val="ListParagraph"/>
        <w:ind w:left="1440"/>
      </w:pPr>
    </w:p>
    <w:p w14:paraId="7E88EB0B" w14:textId="064DCFD1" w:rsidR="000C435F" w:rsidRPr="000741B3" w:rsidRDefault="000C435F" w:rsidP="000C435F">
      <w:pPr>
        <w:pStyle w:val="paragraph"/>
        <w:numPr>
          <w:ilvl w:val="0"/>
          <w:numId w:val="30"/>
        </w:numPr>
        <w:spacing w:before="0" w:beforeAutospacing="0" w:after="0" w:afterAutospacing="0"/>
        <w:ind w:left="1440"/>
        <w:textAlignment w:val="baseline"/>
        <w:rPr>
          <w:rFonts w:ascii="Arial" w:eastAsia="Calibri" w:hAnsi="Arial"/>
          <w:sz w:val="20"/>
          <w:szCs w:val="18"/>
          <w:lang w:val="en-AU"/>
        </w:rPr>
      </w:pPr>
      <w:r w:rsidRPr="000741B3">
        <w:rPr>
          <w:rFonts w:ascii="Arial" w:eastAsia="Calibri" w:hAnsi="Arial"/>
          <w:b/>
          <w:sz w:val="20"/>
          <w:szCs w:val="18"/>
          <w:lang w:val="en-AU"/>
        </w:rPr>
        <w:t>THANK PUBLICLY</w:t>
      </w:r>
      <w:r w:rsidR="00C50590">
        <w:rPr>
          <w:rFonts w:ascii="Arial" w:eastAsia="Calibri" w:hAnsi="Arial"/>
          <w:sz w:val="20"/>
          <w:szCs w:val="18"/>
          <w:lang w:val="en-AU"/>
        </w:rPr>
        <w:br/>
        <w:t>Make sure you</w:t>
      </w:r>
      <w:r w:rsidRPr="000741B3">
        <w:rPr>
          <w:rFonts w:ascii="Arial" w:eastAsia="Calibri" w:hAnsi="Arial"/>
          <w:sz w:val="20"/>
          <w:szCs w:val="18"/>
          <w:lang w:val="en-AU"/>
        </w:rPr>
        <w:t xml:space="preserve"> say </w:t>
      </w:r>
      <w:r w:rsidR="00C50590">
        <w:rPr>
          <w:rFonts w:ascii="Arial" w:eastAsia="Calibri" w:hAnsi="Arial"/>
          <w:sz w:val="20"/>
          <w:szCs w:val="18"/>
          <w:lang w:val="en-AU"/>
        </w:rPr>
        <w:t xml:space="preserve">a hearty </w:t>
      </w:r>
      <w:r w:rsidR="001A2F5F">
        <w:rPr>
          <w:rFonts w:ascii="Arial" w:eastAsia="Calibri" w:hAnsi="Arial"/>
          <w:sz w:val="20"/>
          <w:szCs w:val="18"/>
          <w:lang w:val="en-AU"/>
        </w:rPr>
        <w:t>‘</w:t>
      </w:r>
      <w:r w:rsidR="00C50590">
        <w:rPr>
          <w:rFonts w:ascii="Arial" w:eastAsia="Calibri" w:hAnsi="Arial"/>
          <w:sz w:val="20"/>
          <w:szCs w:val="18"/>
          <w:lang w:val="en-AU"/>
        </w:rPr>
        <w:t>thanks</w:t>
      </w:r>
      <w:r w:rsidR="001A2F5F">
        <w:rPr>
          <w:rFonts w:ascii="Arial" w:eastAsia="Calibri" w:hAnsi="Arial"/>
          <w:sz w:val="20"/>
          <w:szCs w:val="18"/>
          <w:lang w:val="en-AU"/>
        </w:rPr>
        <w:t>’</w:t>
      </w:r>
      <w:r w:rsidRPr="000741B3">
        <w:rPr>
          <w:rFonts w:ascii="Arial" w:eastAsia="Calibri" w:hAnsi="Arial"/>
          <w:sz w:val="20"/>
          <w:szCs w:val="18"/>
          <w:lang w:val="en-AU"/>
        </w:rPr>
        <w:t xml:space="preserve"> to all your donors. </w:t>
      </w:r>
      <w:r w:rsidR="001A2F5F">
        <w:rPr>
          <w:rFonts w:ascii="Arial" w:eastAsia="Calibri" w:hAnsi="Arial"/>
          <w:sz w:val="20"/>
          <w:szCs w:val="18"/>
          <w:lang w:val="en-AU"/>
        </w:rPr>
        <w:t>What’</w:t>
      </w:r>
      <w:r w:rsidR="00145B0F">
        <w:rPr>
          <w:rFonts w:ascii="Arial" w:eastAsia="Calibri" w:hAnsi="Arial"/>
          <w:sz w:val="20"/>
          <w:szCs w:val="18"/>
          <w:lang w:val="en-AU"/>
        </w:rPr>
        <w:t>s</w:t>
      </w:r>
      <w:r w:rsidR="001A2F5F">
        <w:rPr>
          <w:rFonts w:ascii="Arial" w:eastAsia="Calibri" w:hAnsi="Arial"/>
          <w:sz w:val="20"/>
          <w:szCs w:val="18"/>
          <w:lang w:val="en-AU"/>
        </w:rPr>
        <w:t xml:space="preserve"> more, if you d</w:t>
      </w:r>
      <w:r w:rsidRPr="000741B3">
        <w:rPr>
          <w:rFonts w:ascii="Arial" w:eastAsia="Calibri" w:hAnsi="Arial"/>
          <w:sz w:val="20"/>
          <w:szCs w:val="18"/>
          <w:lang w:val="en-AU"/>
        </w:rPr>
        <w:t xml:space="preserve">o </w:t>
      </w:r>
      <w:r w:rsidR="001A2F5F">
        <w:rPr>
          <w:rFonts w:ascii="Arial" w:eastAsia="Calibri" w:hAnsi="Arial"/>
          <w:sz w:val="20"/>
          <w:szCs w:val="18"/>
          <w:lang w:val="en-AU"/>
        </w:rPr>
        <w:t>it on</w:t>
      </w:r>
      <w:r w:rsidRPr="000741B3">
        <w:rPr>
          <w:rFonts w:ascii="Arial" w:eastAsia="Calibri" w:hAnsi="Arial"/>
          <w:sz w:val="20"/>
          <w:szCs w:val="18"/>
          <w:lang w:val="en-AU"/>
        </w:rPr>
        <w:t xml:space="preserve"> social media </w:t>
      </w:r>
      <w:r w:rsidR="001A2F5F">
        <w:rPr>
          <w:rFonts w:ascii="Arial" w:eastAsia="Calibri" w:hAnsi="Arial"/>
          <w:sz w:val="20"/>
          <w:szCs w:val="18"/>
          <w:lang w:val="en-AU"/>
        </w:rPr>
        <w:t>you’ll have the chance to inspire others to donate</w:t>
      </w:r>
      <w:r w:rsidR="00981AE9">
        <w:rPr>
          <w:rFonts w:ascii="Arial" w:eastAsia="Calibri" w:hAnsi="Arial"/>
          <w:sz w:val="20"/>
          <w:szCs w:val="18"/>
          <w:lang w:val="en-AU"/>
        </w:rPr>
        <w:t>,</w:t>
      </w:r>
      <w:r w:rsidR="001A2F5F">
        <w:rPr>
          <w:rFonts w:ascii="Arial" w:eastAsia="Calibri" w:hAnsi="Arial"/>
          <w:sz w:val="20"/>
          <w:szCs w:val="18"/>
          <w:lang w:val="en-AU"/>
        </w:rPr>
        <w:t xml:space="preserve"> too.</w:t>
      </w:r>
      <w:r w:rsidR="00145B0F">
        <w:rPr>
          <w:rFonts w:ascii="Arial" w:eastAsia="Calibri" w:hAnsi="Arial"/>
          <w:sz w:val="20"/>
          <w:szCs w:val="18"/>
          <w:lang w:val="en-AU"/>
        </w:rPr>
        <w:br/>
      </w:r>
    </w:p>
    <w:p w14:paraId="40D1E3E3" w14:textId="5F07AC8E" w:rsidR="00383853" w:rsidRDefault="000C435F" w:rsidP="000C435F">
      <w:pPr>
        <w:ind w:left="720"/>
      </w:pPr>
      <w:r w:rsidRPr="00A53259">
        <w:t xml:space="preserve">The truth is, </w:t>
      </w:r>
      <w:r w:rsidR="00981AE9">
        <w:t>no matter</w:t>
      </w:r>
      <w:r w:rsidRPr="00A53259">
        <w:t xml:space="preserve"> how your Mo is looking</w:t>
      </w:r>
      <w:r w:rsidR="00981AE9">
        <w:t>, your Moves are tracking, or your Hosting is going –</w:t>
      </w:r>
      <w:r w:rsidRPr="00A53259">
        <w:t xml:space="preserve"> </w:t>
      </w:r>
      <w:proofErr w:type="gramStart"/>
      <w:r w:rsidRPr="00A53259">
        <w:t>you</w:t>
      </w:r>
      <w:r w:rsidR="001A2F5F">
        <w:t>’</w:t>
      </w:r>
      <w:r w:rsidRPr="00A53259">
        <w:t>re</w:t>
      </w:r>
      <w:proofErr w:type="gramEnd"/>
      <w:r w:rsidRPr="00A53259">
        <w:t xml:space="preserve"> part of a global </w:t>
      </w:r>
      <w:r>
        <w:t>movement</w:t>
      </w:r>
      <w:r w:rsidR="00383853">
        <w:t>, creating real, positive change</w:t>
      </w:r>
      <w:r w:rsidR="00145B0F">
        <w:t xml:space="preserve"> in men’s health</w:t>
      </w:r>
      <w:r w:rsidR="00383853">
        <w:t>. That’s something to be proud of.</w:t>
      </w:r>
    </w:p>
    <w:p w14:paraId="26D9FE7C" w14:textId="77777777" w:rsidR="00383853" w:rsidRDefault="00383853" w:rsidP="000C435F">
      <w:pPr>
        <w:ind w:left="720"/>
      </w:pPr>
    </w:p>
    <w:p w14:paraId="65ADF935" w14:textId="262E24F2" w:rsidR="000C435F" w:rsidRDefault="00145B0F" w:rsidP="00383853">
      <w:pPr>
        <w:ind w:left="720"/>
      </w:pPr>
      <w:r>
        <w:t>Put simpl</w:t>
      </w:r>
      <w:r w:rsidR="00383853">
        <w:t xml:space="preserve">y, </w:t>
      </w:r>
      <w:r w:rsidR="00981AE9">
        <w:t>you’re a Mo Legend.</w:t>
      </w:r>
      <w:r w:rsidR="000741B3">
        <w:br/>
      </w:r>
    </w:p>
    <w:p w14:paraId="5E3E5BF7" w14:textId="6D782045" w:rsidR="000C435F" w:rsidRPr="00A53259" w:rsidRDefault="00383853" w:rsidP="000C435F">
      <w:pPr>
        <w:ind w:left="720"/>
      </w:pPr>
      <w:r>
        <w:t xml:space="preserve">With </w:t>
      </w:r>
      <w:r w:rsidR="000C435F" w:rsidRPr="00A53259">
        <w:t>Mo love,</w:t>
      </w:r>
    </w:p>
    <w:p w14:paraId="195AFA49" w14:textId="534C31D4" w:rsidR="000C435F" w:rsidRPr="00B330B0" w:rsidRDefault="00AB180A" w:rsidP="000C435F">
      <w:pPr>
        <w:ind w:left="720"/>
      </w:pPr>
      <w:r>
        <w:t>[Captain name]</w:t>
      </w:r>
      <w:r w:rsidR="000C435F" w:rsidRPr="00A53259">
        <w:br/>
      </w:r>
      <w:r w:rsidR="00981AE9">
        <w:t>\</w:t>
      </w:r>
    </w:p>
    <w:p w14:paraId="5240770B" w14:textId="2D206AA8" w:rsidR="000741B3" w:rsidRDefault="000C435F" w:rsidP="000C435F">
      <w:pPr>
        <w:ind w:left="720"/>
      </w:pPr>
      <w:r w:rsidRPr="00B330B0">
        <w:t>P</w:t>
      </w:r>
      <w:r w:rsidR="00383853">
        <w:t>S.</w:t>
      </w:r>
      <w:r w:rsidRPr="00B330B0">
        <w:t xml:space="preserve"> </w:t>
      </w:r>
      <w:r w:rsidR="00145B0F">
        <w:t xml:space="preserve">Feel </w:t>
      </w:r>
      <w:r w:rsidRPr="00B330B0">
        <w:t xml:space="preserve">free to use the below email template to </w:t>
      </w:r>
      <w:r w:rsidR="00383853">
        <w:t>rally up donations</w:t>
      </w:r>
      <w:r w:rsidRPr="00B330B0">
        <w:t xml:space="preserve">. </w:t>
      </w:r>
      <w:r w:rsidR="00383853">
        <w:t>It’s the easiest way to</w:t>
      </w:r>
      <w:r w:rsidRPr="00B330B0">
        <w:t xml:space="preserve"> spread the word</w:t>
      </w:r>
      <w:r w:rsidR="00981AE9">
        <w:t>.</w:t>
      </w:r>
    </w:p>
    <w:p w14:paraId="0DA93F90" w14:textId="1E178C42" w:rsidR="000C435F" w:rsidRPr="00B330B0" w:rsidRDefault="000C435F" w:rsidP="009308C2"/>
    <w:p w14:paraId="30F8246C" w14:textId="086C8271" w:rsidR="000C435F" w:rsidRPr="00E856EE" w:rsidRDefault="000C435F" w:rsidP="000C435F">
      <w:pPr>
        <w:ind w:left="720"/>
        <w:rPr>
          <w:i/>
        </w:rPr>
      </w:pPr>
      <w:r w:rsidRPr="00E856EE">
        <w:rPr>
          <w:i/>
        </w:rPr>
        <w:t>Hey</w:t>
      </w:r>
      <w:r w:rsidR="000741B3">
        <w:rPr>
          <w:i/>
        </w:rPr>
        <w:t xml:space="preserve"> </w:t>
      </w:r>
      <w:proofErr w:type="gramStart"/>
      <w:r w:rsidR="00383853">
        <w:rPr>
          <w:i/>
        </w:rPr>
        <w:t>t</w:t>
      </w:r>
      <w:r w:rsidR="000741B3">
        <w:rPr>
          <w:i/>
        </w:rPr>
        <w:t>here!</w:t>
      </w:r>
      <w:r w:rsidRPr="00E856EE">
        <w:rPr>
          <w:i/>
        </w:rPr>
        <w:t>,</w:t>
      </w:r>
      <w:proofErr w:type="gramEnd"/>
      <w:r w:rsidR="000741B3">
        <w:rPr>
          <w:i/>
        </w:rPr>
        <w:br/>
      </w:r>
    </w:p>
    <w:p w14:paraId="3A9A040C" w14:textId="0194F4CE" w:rsidR="000C435F" w:rsidRPr="00E856EE" w:rsidRDefault="000C435F" w:rsidP="00383853">
      <w:pPr>
        <w:ind w:left="720"/>
        <w:rPr>
          <w:i/>
        </w:rPr>
      </w:pPr>
      <w:r w:rsidRPr="00E856EE">
        <w:rPr>
          <w:i/>
        </w:rPr>
        <w:t>This Movember</w:t>
      </w:r>
      <w:r w:rsidR="00383853">
        <w:rPr>
          <w:i/>
        </w:rPr>
        <w:t>,</w:t>
      </w:r>
      <w:r w:rsidRPr="00E856EE">
        <w:rPr>
          <w:i/>
        </w:rPr>
        <w:t xml:space="preserve"> I'm </w:t>
      </w:r>
      <w:r w:rsidR="00145B0F">
        <w:rPr>
          <w:i/>
        </w:rPr>
        <w:t>[</w:t>
      </w:r>
      <w:r w:rsidR="00981AE9">
        <w:rPr>
          <w:i/>
        </w:rPr>
        <w:t xml:space="preserve">Growing a Mo/Moving 60 </w:t>
      </w:r>
      <w:r w:rsidR="002843ED" w:rsidRPr="002843ED">
        <w:rPr>
          <w:i/>
        </w:rPr>
        <w:t>kilometres</w:t>
      </w:r>
      <w:r w:rsidR="002843ED">
        <w:rPr>
          <w:i/>
        </w:rPr>
        <w:t xml:space="preserve"> </w:t>
      </w:r>
      <w:r w:rsidR="00981AE9">
        <w:rPr>
          <w:i/>
        </w:rPr>
        <w:t>for the 60 men we lose to suicide each hour/Hosting a Mo-</w:t>
      </w:r>
      <w:proofErr w:type="spellStart"/>
      <w:r w:rsidR="00981AE9">
        <w:rPr>
          <w:i/>
        </w:rPr>
        <w:t>ment</w:t>
      </w:r>
      <w:proofErr w:type="spellEnd"/>
      <w:r w:rsidR="00981AE9">
        <w:rPr>
          <w:i/>
        </w:rPr>
        <w:t xml:space="preserve"> by gathering friends</w:t>
      </w:r>
      <w:r w:rsidR="00145B0F">
        <w:rPr>
          <w:i/>
        </w:rPr>
        <w:t>]</w:t>
      </w:r>
      <w:r w:rsidRPr="00E856EE">
        <w:rPr>
          <w:i/>
        </w:rPr>
        <w:t xml:space="preserve"> to raise funds </w:t>
      </w:r>
      <w:r w:rsidR="00145B0F">
        <w:rPr>
          <w:i/>
        </w:rPr>
        <w:t xml:space="preserve">and </w:t>
      </w:r>
      <w:r w:rsidR="00383853">
        <w:rPr>
          <w:i/>
        </w:rPr>
        <w:t>stop men dying too young.</w:t>
      </w:r>
      <w:r w:rsidRPr="00E856EE">
        <w:rPr>
          <w:i/>
        </w:rPr>
        <w:t xml:space="preserve"> I </w:t>
      </w:r>
      <w:r w:rsidR="00383853">
        <w:rPr>
          <w:i/>
        </w:rPr>
        <w:t>could really use your support:</w:t>
      </w:r>
      <w:r w:rsidR="000741B3">
        <w:rPr>
          <w:i/>
        </w:rPr>
        <w:br/>
      </w:r>
    </w:p>
    <w:p w14:paraId="419A1EC5" w14:textId="1453537A" w:rsidR="000C435F" w:rsidRPr="00E856EE" w:rsidRDefault="000C435F" w:rsidP="000C435F">
      <w:pPr>
        <w:ind w:left="720"/>
        <w:rPr>
          <w:i/>
        </w:rPr>
      </w:pPr>
      <w:r w:rsidRPr="00E856EE">
        <w:rPr>
          <w:i/>
        </w:rPr>
        <w:t xml:space="preserve">&lt; Insert </w:t>
      </w:r>
      <w:r w:rsidR="00145B0F">
        <w:rPr>
          <w:i/>
        </w:rPr>
        <w:t>your personal M</w:t>
      </w:r>
      <w:r w:rsidRPr="00E856EE">
        <w:rPr>
          <w:i/>
        </w:rPr>
        <w:t xml:space="preserve">o </w:t>
      </w:r>
      <w:r w:rsidR="00145B0F">
        <w:rPr>
          <w:i/>
        </w:rPr>
        <w:t>S</w:t>
      </w:r>
      <w:r w:rsidRPr="00E856EE">
        <w:rPr>
          <w:i/>
        </w:rPr>
        <w:t xml:space="preserve">pace page link &gt; </w:t>
      </w:r>
      <w:r w:rsidR="000741B3">
        <w:rPr>
          <w:i/>
        </w:rPr>
        <w:br/>
      </w:r>
    </w:p>
    <w:p w14:paraId="6EFF013F" w14:textId="6FE68F15" w:rsidR="000C435F" w:rsidRPr="00E856EE" w:rsidRDefault="00383853" w:rsidP="00145B0F">
      <w:pPr>
        <w:ind w:left="720"/>
        <w:rPr>
          <w:i/>
        </w:rPr>
      </w:pPr>
      <w:r>
        <w:rPr>
          <w:i/>
        </w:rPr>
        <w:t>The</w:t>
      </w:r>
      <w:r w:rsidR="000C435F" w:rsidRPr="00E856EE">
        <w:rPr>
          <w:i/>
        </w:rPr>
        <w:t xml:space="preserve"> Movember Foundation </w:t>
      </w:r>
      <w:r>
        <w:rPr>
          <w:i/>
        </w:rPr>
        <w:t>is</w:t>
      </w:r>
      <w:r w:rsidR="000C435F" w:rsidRPr="00E856EE">
        <w:rPr>
          <w:i/>
        </w:rPr>
        <w:t xml:space="preserve"> tackling some of the </w:t>
      </w:r>
      <w:r w:rsidR="005837CB">
        <w:rPr>
          <w:i/>
        </w:rPr>
        <w:t>biggest</w:t>
      </w:r>
      <w:r w:rsidR="000C435F" w:rsidRPr="00E856EE">
        <w:rPr>
          <w:i/>
        </w:rPr>
        <w:t xml:space="preserve"> health issues faced by men</w:t>
      </w:r>
      <w:r w:rsidR="005837CB">
        <w:rPr>
          <w:i/>
        </w:rPr>
        <w:t xml:space="preserve"> –</w:t>
      </w:r>
      <w:r w:rsidR="00145B0F">
        <w:rPr>
          <w:i/>
        </w:rPr>
        <w:t xml:space="preserve"> including prostate cancer, testicular cancer, mental health and suicide prevention. Support the cause, and you can help us change the face of men’s health. </w:t>
      </w:r>
      <w:r w:rsidR="000741B3">
        <w:rPr>
          <w:i/>
        </w:rPr>
        <w:br/>
      </w:r>
    </w:p>
    <w:p w14:paraId="47DFB2F7" w14:textId="301CB7E9" w:rsidR="000C435F" w:rsidRPr="00E856EE" w:rsidRDefault="005837CB" w:rsidP="000C435F">
      <w:pPr>
        <w:ind w:left="720"/>
        <w:rPr>
          <w:i/>
        </w:rPr>
      </w:pPr>
      <w:r>
        <w:rPr>
          <w:i/>
        </w:rPr>
        <w:t>T</w:t>
      </w:r>
      <w:r w:rsidR="000C435F" w:rsidRPr="00E856EE">
        <w:rPr>
          <w:i/>
        </w:rPr>
        <w:t>hank</w:t>
      </w:r>
      <w:r w:rsidR="00145B0F">
        <w:rPr>
          <w:i/>
        </w:rPr>
        <w:t>s</w:t>
      </w:r>
      <w:r>
        <w:rPr>
          <w:i/>
        </w:rPr>
        <w:t xml:space="preserve"> in advance for your Mo support!</w:t>
      </w:r>
      <w:r w:rsidR="000741B3">
        <w:rPr>
          <w:i/>
        </w:rPr>
        <w:br/>
      </w:r>
    </w:p>
    <w:p w14:paraId="464E7B62" w14:textId="514E6C6A" w:rsidR="000741B3" w:rsidRDefault="008307D9" w:rsidP="000C435F">
      <w:pPr>
        <w:ind w:left="720"/>
        <w:rPr>
          <w:i/>
        </w:rPr>
      </w:pPr>
      <w:r>
        <w:t>[</w:t>
      </w:r>
      <w:r w:rsidR="00AB180A">
        <w:t xml:space="preserve">Your </w:t>
      </w:r>
      <w:r>
        <w:t>name]</w:t>
      </w:r>
    </w:p>
    <w:p w14:paraId="4BE03A8A" w14:textId="77777777" w:rsidR="000741B3" w:rsidRDefault="000741B3" w:rsidP="000C435F">
      <w:pPr>
        <w:ind w:left="720"/>
        <w:rPr>
          <w:i/>
        </w:rPr>
      </w:pPr>
    </w:p>
    <w:p w14:paraId="74329519" w14:textId="77777777" w:rsidR="000741B3" w:rsidRDefault="000741B3" w:rsidP="000C435F">
      <w:pPr>
        <w:ind w:left="720"/>
        <w:rPr>
          <w:i/>
        </w:rPr>
      </w:pPr>
    </w:p>
    <w:p w14:paraId="2FF31D48" w14:textId="7F6B1870" w:rsidR="000741B3" w:rsidRDefault="000741B3" w:rsidP="009308C2">
      <w:pPr>
        <w:rPr>
          <w:i/>
        </w:rPr>
      </w:pPr>
    </w:p>
    <w:p w14:paraId="4A9575BA" w14:textId="283D783B" w:rsidR="00531566" w:rsidRDefault="00531566" w:rsidP="009308C2">
      <w:pPr>
        <w:rPr>
          <w:i/>
        </w:rPr>
      </w:pPr>
    </w:p>
    <w:p w14:paraId="593A2B9A" w14:textId="20DE2D86" w:rsidR="00531566" w:rsidRDefault="00531566" w:rsidP="009308C2">
      <w:pPr>
        <w:rPr>
          <w:i/>
        </w:rPr>
      </w:pPr>
    </w:p>
    <w:p w14:paraId="068540A1" w14:textId="0E7ABB52" w:rsidR="00531566" w:rsidRDefault="00531566" w:rsidP="009308C2">
      <w:pPr>
        <w:rPr>
          <w:i/>
        </w:rPr>
      </w:pPr>
    </w:p>
    <w:p w14:paraId="5DE44597" w14:textId="77777777" w:rsidR="000741B3" w:rsidRDefault="000741B3" w:rsidP="000741B3">
      <w:pPr>
        <w:pStyle w:val="Heading2"/>
        <w:rPr>
          <w:sz w:val="24"/>
        </w:rPr>
      </w:pPr>
      <w:r w:rsidRPr="00E121FD">
        <w:rPr>
          <w:sz w:val="24"/>
        </w:rPr>
        <w:t>Email #</w:t>
      </w:r>
      <w:r>
        <w:rPr>
          <w:sz w:val="24"/>
        </w:rPr>
        <w:t>7</w:t>
      </w:r>
      <w:r w:rsidRPr="00E121FD">
        <w:rPr>
          <w:sz w:val="24"/>
        </w:rPr>
        <w:t>:</w:t>
      </w:r>
      <w:r>
        <w:rPr>
          <w:sz w:val="24"/>
        </w:rPr>
        <w:t xml:space="preserve"> Movember: You look fantastic</w:t>
      </w:r>
    </w:p>
    <w:p w14:paraId="194EAB8B" w14:textId="77777777" w:rsidR="000741B3" w:rsidRPr="00E121FD" w:rsidRDefault="000741B3" w:rsidP="000741B3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>
        <w:rPr>
          <w:b/>
          <w:bCs/>
          <w:caps/>
          <w:spacing w:val="50"/>
          <w:sz w:val="16"/>
          <w:szCs w:val="24"/>
        </w:rPr>
        <w:t xml:space="preserve">final encouragement for final week 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</w:t>
      </w:r>
      <w:r>
        <w:rPr>
          <w:b/>
          <w:bCs/>
          <w:caps/>
          <w:spacing w:val="50"/>
          <w:sz w:val="16"/>
          <w:szCs w:val="24"/>
        </w:rPr>
        <w:t>Movember 24th</w:t>
      </w:r>
    </w:p>
    <w:p w14:paraId="7A17A65F" w14:textId="77777777" w:rsidR="000741B3" w:rsidRPr="00AA53EF" w:rsidRDefault="000741B3" w:rsidP="000741B3">
      <w:pPr>
        <w:ind w:left="720"/>
      </w:pPr>
      <w:r>
        <w:rPr>
          <w:sz w:val="24"/>
        </w:rPr>
        <w:br/>
      </w:r>
      <w:r>
        <w:rPr>
          <w:sz w:val="24"/>
        </w:rPr>
        <w:br/>
      </w:r>
      <w:r w:rsidRPr="00AA53EF">
        <w:t>Hey Mo’s,</w:t>
      </w:r>
      <w:r>
        <w:br/>
      </w:r>
    </w:p>
    <w:p w14:paraId="00D8AA9C" w14:textId="07C44B63" w:rsidR="00145B0F" w:rsidRDefault="00C953DE" w:rsidP="000741B3">
      <w:pPr>
        <w:ind w:left="720"/>
      </w:pPr>
      <w:r>
        <w:t xml:space="preserve">It’s that time </w:t>
      </w:r>
      <w:r w:rsidR="00145B0F">
        <w:t xml:space="preserve">of the year, </w:t>
      </w:r>
      <w:r w:rsidR="0097620C">
        <w:t xml:space="preserve">my </w:t>
      </w:r>
      <w:r w:rsidR="00145B0F">
        <w:t>Mo Legends. W</w:t>
      </w:r>
      <w:r w:rsidR="000741B3" w:rsidRPr="00AA53EF">
        <w:t>e</w:t>
      </w:r>
      <w:r>
        <w:t>’</w:t>
      </w:r>
      <w:r w:rsidR="000741B3" w:rsidRPr="00AA53EF">
        <w:t>re in the final stretch of Movember</w:t>
      </w:r>
      <w:r w:rsidR="00A7170C">
        <w:t>!</w:t>
      </w:r>
      <w:r w:rsidR="000741B3" w:rsidRPr="00AA53EF">
        <w:t xml:space="preserve"> </w:t>
      </w:r>
    </w:p>
    <w:p w14:paraId="4891584C" w14:textId="77777777" w:rsidR="00145B0F" w:rsidRDefault="00145B0F" w:rsidP="000741B3">
      <w:pPr>
        <w:ind w:left="720"/>
      </w:pPr>
    </w:p>
    <w:p w14:paraId="78567129" w14:textId="33968DE7" w:rsidR="000741B3" w:rsidRPr="00AA53EF" w:rsidRDefault="00C953DE" w:rsidP="000741B3">
      <w:pPr>
        <w:ind w:left="720"/>
      </w:pPr>
      <w:r>
        <w:t xml:space="preserve">Our </w:t>
      </w:r>
      <w:r w:rsidR="00732B2D">
        <w:t>team’s</w:t>
      </w:r>
      <w:r w:rsidR="00F1159E">
        <w:t xml:space="preserve"> m</w:t>
      </w:r>
      <w:r>
        <w:t xml:space="preserve">oustaches are in full bloom, our Movers </w:t>
      </w:r>
      <w:r w:rsidR="00981AE9">
        <w:t xml:space="preserve">clocking up their </w:t>
      </w:r>
      <w:r w:rsidR="002843ED">
        <w:t>kilometres</w:t>
      </w:r>
      <w:r>
        <w:t xml:space="preserve">, and our </w:t>
      </w:r>
      <w:r w:rsidR="00F1159E">
        <w:t xml:space="preserve">Hosts </w:t>
      </w:r>
      <w:r w:rsidR="00145B0F">
        <w:t xml:space="preserve">are </w:t>
      </w:r>
      <w:r w:rsidR="00F1159E">
        <w:t xml:space="preserve">a’ </w:t>
      </w:r>
      <w:r w:rsidR="006F0D7D">
        <w:t>H</w:t>
      </w:r>
      <w:r w:rsidR="00F1159E">
        <w:t>osting.</w:t>
      </w:r>
      <w:r w:rsidR="00A7170C">
        <w:t xml:space="preserve"> </w:t>
      </w:r>
      <w:r>
        <w:t>Congrats on everyone’s</w:t>
      </w:r>
      <w:r w:rsidR="00F1159E">
        <w:t xml:space="preserve"> efforts so far</w:t>
      </w:r>
      <w:r w:rsidR="00981AE9">
        <w:t>.</w:t>
      </w:r>
      <w:r w:rsidR="00F1159E">
        <w:br/>
      </w:r>
    </w:p>
    <w:p w14:paraId="5730F188" w14:textId="47FDF28B" w:rsidR="00F1159E" w:rsidRDefault="000741B3" w:rsidP="000741B3">
      <w:pPr>
        <w:ind w:left="720"/>
      </w:pPr>
      <w:r w:rsidRPr="00AA53EF">
        <w:t xml:space="preserve">With </w:t>
      </w:r>
      <w:r w:rsidR="00981AE9">
        <w:t>[number]</w:t>
      </w:r>
      <w:r w:rsidRPr="00AA53EF">
        <w:t xml:space="preserve"> Mo’s </w:t>
      </w:r>
      <w:r w:rsidR="00F1159E">
        <w:t>in our team</w:t>
      </w:r>
      <w:r w:rsidR="00C953DE">
        <w:t>,</w:t>
      </w:r>
      <w:r w:rsidR="00F1159E">
        <w:t xml:space="preserve"> tallying a total of </w:t>
      </w:r>
      <w:r w:rsidRPr="00AA53EF">
        <w:t>$XXXX</w:t>
      </w:r>
      <w:r w:rsidR="00F1159E">
        <w:t xml:space="preserve"> so far</w:t>
      </w:r>
      <w:r w:rsidRPr="00AA53EF">
        <w:t>, we</w:t>
      </w:r>
      <w:r w:rsidR="00F1159E">
        <w:t>’re a</w:t>
      </w:r>
      <w:r w:rsidR="00595F3E">
        <w:t xml:space="preserve"> strong, hairy force</w:t>
      </w:r>
      <w:r w:rsidR="00F1159E">
        <w:t xml:space="preserve"> to be reckoned with</w:t>
      </w:r>
      <w:r w:rsidR="00595F3E">
        <w:t>.</w:t>
      </w:r>
      <w:r w:rsidR="00F1159E">
        <w:br/>
      </w:r>
    </w:p>
    <w:p w14:paraId="2957A02B" w14:textId="2D45E701" w:rsidR="00C953DE" w:rsidRDefault="00F1159E" w:rsidP="000741B3">
      <w:pPr>
        <w:ind w:left="720"/>
      </w:pPr>
      <w:r>
        <w:t xml:space="preserve">On </w:t>
      </w:r>
      <w:r w:rsidR="00C953DE">
        <w:t xml:space="preserve">the </w:t>
      </w:r>
      <w:r>
        <w:t xml:space="preserve">top of our </w:t>
      </w:r>
      <w:proofErr w:type="spellStart"/>
      <w:r>
        <w:t>leaderboard</w:t>
      </w:r>
      <w:proofErr w:type="spellEnd"/>
      <w:r w:rsidR="000741B3" w:rsidRPr="00AA53EF">
        <w:t xml:space="preserve"> is &lt;name&gt;</w:t>
      </w:r>
      <w:r w:rsidR="00C953DE">
        <w:t>,</w:t>
      </w:r>
      <w:r w:rsidR="000741B3" w:rsidRPr="00AA53EF">
        <w:t xml:space="preserve"> who has accumulated</w:t>
      </w:r>
      <w:r>
        <w:t xml:space="preserve"> a whopping</w:t>
      </w:r>
      <w:r w:rsidR="000741B3" w:rsidRPr="00AA53EF">
        <w:t xml:space="preserve"> $XXX</w:t>
      </w:r>
      <w:r>
        <w:t>. W</w:t>
      </w:r>
      <w:r w:rsidR="000741B3" w:rsidRPr="00AA53EF">
        <w:t xml:space="preserve">ell done! </w:t>
      </w:r>
    </w:p>
    <w:p w14:paraId="531B9777" w14:textId="77777777" w:rsidR="00C953DE" w:rsidRDefault="00C953DE" w:rsidP="000741B3">
      <w:pPr>
        <w:ind w:left="720"/>
      </w:pPr>
    </w:p>
    <w:p w14:paraId="27402C67" w14:textId="68577277" w:rsidR="000741B3" w:rsidRPr="00AA53EF" w:rsidRDefault="000741B3" w:rsidP="000741B3">
      <w:pPr>
        <w:ind w:left="720"/>
      </w:pPr>
      <w:r w:rsidRPr="00AA53EF">
        <w:t>Close behind,</w:t>
      </w:r>
      <w:r w:rsidR="00F1159E">
        <w:t xml:space="preserve"> </w:t>
      </w:r>
      <w:r w:rsidR="00145B0F">
        <w:t xml:space="preserve">in second and third place are </w:t>
      </w:r>
      <w:r w:rsidRPr="00AA53EF">
        <w:t>&lt;name&gt; and &lt;name&gt;</w:t>
      </w:r>
      <w:r w:rsidR="00F1159E">
        <w:t xml:space="preserve"> –</w:t>
      </w:r>
      <w:r w:rsidRPr="00AA53EF">
        <w:t xml:space="preserve"> who have raised $XXX </w:t>
      </w:r>
      <w:r w:rsidR="00145B0F">
        <w:t>and</w:t>
      </w:r>
      <w:r w:rsidRPr="00AA53EF">
        <w:t xml:space="preserve"> $XXX respectively.</w:t>
      </w:r>
      <w:r w:rsidR="00F1159E">
        <w:t xml:space="preserve"> </w:t>
      </w:r>
      <w:proofErr w:type="spellStart"/>
      <w:r w:rsidR="00F1159E">
        <w:t>Legend</w:t>
      </w:r>
      <w:r w:rsidR="00981AE9">
        <w:t>h</w:t>
      </w:r>
      <w:r w:rsidR="00F1159E">
        <w:t>a</w:t>
      </w:r>
      <w:r w:rsidR="00981AE9">
        <w:t>i</w:t>
      </w:r>
      <w:r w:rsidR="00F1159E">
        <w:t>ry</w:t>
      </w:r>
      <w:proofErr w:type="spellEnd"/>
      <w:r w:rsidR="00F1159E">
        <w:t xml:space="preserve">. </w:t>
      </w:r>
      <w:r>
        <w:br/>
      </w:r>
    </w:p>
    <w:p w14:paraId="63F444A8" w14:textId="744E8B12" w:rsidR="000741B3" w:rsidRPr="00AA53EF" w:rsidRDefault="00F1159E" w:rsidP="000741B3">
      <w:pPr>
        <w:ind w:left="720"/>
      </w:pPr>
      <w:r>
        <w:t xml:space="preserve">Now for the question on everybody’s </w:t>
      </w:r>
      <w:r w:rsidR="00981AE9">
        <w:t xml:space="preserve">fuzzy </w:t>
      </w:r>
      <w:r>
        <w:t xml:space="preserve">lips. </w:t>
      </w:r>
      <w:r w:rsidR="000741B3" w:rsidRPr="00AA53EF">
        <w:t xml:space="preserve">Who will take home the top fundraising prize? </w:t>
      </w:r>
      <w:r>
        <w:t xml:space="preserve">Only time will tell. </w:t>
      </w:r>
      <w:r w:rsidR="000741B3">
        <w:br/>
      </w:r>
    </w:p>
    <w:p w14:paraId="61829434" w14:textId="7D3BC4AC" w:rsidR="00050BCB" w:rsidRDefault="00F1159E" w:rsidP="00C953DE">
      <w:pPr>
        <w:ind w:left="720"/>
      </w:pPr>
      <w:r>
        <w:t xml:space="preserve">For now, it’s </w:t>
      </w:r>
      <w:r w:rsidR="000741B3" w:rsidRPr="009308C2">
        <w:t xml:space="preserve">time to show off your </w:t>
      </w:r>
      <w:r w:rsidR="00050BCB">
        <w:t>Mo</w:t>
      </w:r>
      <w:r w:rsidR="00981AE9">
        <w:t>vember</w:t>
      </w:r>
      <w:r w:rsidR="00050BCB" w:rsidRPr="009308C2">
        <w:t xml:space="preserve"> </w:t>
      </w:r>
      <w:r w:rsidR="00981AE9">
        <w:t>progress</w:t>
      </w:r>
      <w:r w:rsidR="000741B3" w:rsidRPr="009308C2">
        <w:t>!</w:t>
      </w:r>
      <w:r w:rsidR="00C953DE">
        <w:t xml:space="preserve"> </w:t>
      </w:r>
      <w:r w:rsidR="00981AE9">
        <w:t>Share photos of your moustache, updates on your Moves, and stories from your Mo-</w:t>
      </w:r>
      <w:proofErr w:type="spellStart"/>
      <w:r w:rsidR="00981AE9">
        <w:t>ments</w:t>
      </w:r>
      <w:proofErr w:type="spellEnd"/>
      <w:r w:rsidR="00981AE9">
        <w:t>. This is</w:t>
      </w:r>
      <w:r w:rsidR="0062732B">
        <w:t xml:space="preserve"> </w:t>
      </w:r>
      <w:r w:rsidR="00050BCB">
        <w:t xml:space="preserve">your </w:t>
      </w:r>
      <w:r w:rsidR="00C953DE">
        <w:t>final fundraising push</w:t>
      </w:r>
      <w:r w:rsidR="00050BCB">
        <w:t xml:space="preserve"> to friends, family, colleagues, neighbours – whoever!</w:t>
      </w:r>
      <w:r w:rsidR="00C953DE">
        <w:t xml:space="preserve"> </w:t>
      </w:r>
    </w:p>
    <w:p w14:paraId="65B09542" w14:textId="77777777" w:rsidR="00050BCB" w:rsidRDefault="00050BCB" w:rsidP="00C953DE">
      <w:pPr>
        <w:ind w:left="720"/>
      </w:pPr>
    </w:p>
    <w:p w14:paraId="2BCB5892" w14:textId="1668A3B2" w:rsidR="000741B3" w:rsidRPr="00AA53EF" w:rsidRDefault="00050BCB" w:rsidP="00E5255B">
      <w:pPr>
        <w:ind w:left="720"/>
      </w:pPr>
      <w:r>
        <w:t xml:space="preserve">While you’re </w:t>
      </w:r>
      <w:r w:rsidR="00981AE9">
        <w:t>getting the word out,</w:t>
      </w:r>
      <w:r w:rsidR="0062732B">
        <w:t xml:space="preserve"> feel free to send across</w:t>
      </w:r>
      <w:r>
        <w:t xml:space="preserve"> </w:t>
      </w:r>
      <w:r w:rsidR="00E5255B">
        <w:t xml:space="preserve">any other pictures or stories you’ve collected on your </w:t>
      </w:r>
      <w:r w:rsidR="008307D9">
        <w:t xml:space="preserve">Mo </w:t>
      </w:r>
      <w:r w:rsidR="00E5255B">
        <w:t>journey. I’d love to see them and pass them on to our supporters</w:t>
      </w:r>
      <w:r w:rsidR="00981AE9">
        <w:t>.</w:t>
      </w:r>
      <w:r w:rsidR="000741B3">
        <w:br/>
      </w:r>
    </w:p>
    <w:p w14:paraId="3311A445" w14:textId="48AC108C" w:rsidR="000741B3" w:rsidRPr="00AA53EF" w:rsidRDefault="005F7E3D" w:rsidP="000741B3">
      <w:pPr>
        <w:ind w:left="720"/>
      </w:pPr>
      <w:r>
        <w:t>As always,</w:t>
      </w:r>
      <w:r w:rsidR="000741B3" w:rsidRPr="00AA53EF">
        <w:t xml:space="preserve"> please let me know if I can help with anything</w:t>
      </w:r>
      <w:r w:rsidR="00595F3E">
        <w:t>.</w:t>
      </w:r>
      <w:r>
        <w:br/>
      </w:r>
      <w:r>
        <w:br/>
        <w:t>Otherwise, Mo on!</w:t>
      </w:r>
      <w:r w:rsidR="000741B3">
        <w:br/>
      </w:r>
    </w:p>
    <w:p w14:paraId="5B0673DA" w14:textId="052DDD8B" w:rsidR="000741B3" w:rsidRDefault="008307D9" w:rsidP="000741B3">
      <w:pPr>
        <w:ind w:left="720"/>
      </w:pPr>
      <w:r>
        <w:t>[Captain name]</w:t>
      </w:r>
    </w:p>
    <w:p w14:paraId="4D2690DB" w14:textId="74592A5E" w:rsidR="000741B3" w:rsidRDefault="000741B3" w:rsidP="009308C2"/>
    <w:p w14:paraId="1BBB59B4" w14:textId="5A687A36" w:rsidR="00366EBB" w:rsidRDefault="00366EBB" w:rsidP="009308C2"/>
    <w:p w14:paraId="7525422E" w14:textId="14DA4D2D" w:rsidR="00366EBB" w:rsidRDefault="00366EBB" w:rsidP="009308C2"/>
    <w:p w14:paraId="15CF729E" w14:textId="61496796" w:rsidR="00366EBB" w:rsidRDefault="00366EBB" w:rsidP="009308C2"/>
    <w:p w14:paraId="5817CF71" w14:textId="5A3EB57C" w:rsidR="00366EBB" w:rsidRDefault="00366EBB" w:rsidP="009308C2"/>
    <w:p w14:paraId="32C53821" w14:textId="4B9D07DA" w:rsidR="00366EBB" w:rsidRDefault="00366EBB" w:rsidP="009308C2"/>
    <w:p w14:paraId="62430265" w14:textId="4D74AF0D" w:rsidR="00B70978" w:rsidRDefault="00B70978" w:rsidP="009308C2"/>
    <w:p w14:paraId="106C6542" w14:textId="37A751ED" w:rsidR="00B70978" w:rsidRDefault="00B70978" w:rsidP="009308C2"/>
    <w:p w14:paraId="28FEC9BD" w14:textId="77777777" w:rsidR="00B70978" w:rsidRDefault="00B70978" w:rsidP="009308C2"/>
    <w:p w14:paraId="5B90115A" w14:textId="77777777" w:rsidR="000741B3" w:rsidRDefault="000741B3" w:rsidP="000741B3">
      <w:pPr>
        <w:ind w:left="720"/>
      </w:pPr>
    </w:p>
    <w:p w14:paraId="524FFAFA" w14:textId="5198AD24" w:rsidR="008307D9" w:rsidRDefault="008307D9" w:rsidP="000741B3">
      <w:pPr>
        <w:ind w:left="720"/>
      </w:pPr>
    </w:p>
    <w:p w14:paraId="69372C85" w14:textId="57E074C0" w:rsidR="00531566" w:rsidRDefault="00531566" w:rsidP="000741B3">
      <w:pPr>
        <w:ind w:left="720"/>
      </w:pPr>
    </w:p>
    <w:p w14:paraId="67CBE9B0" w14:textId="77777777" w:rsidR="000741B3" w:rsidRDefault="000741B3" w:rsidP="000741B3">
      <w:pPr>
        <w:pStyle w:val="Heading2"/>
        <w:rPr>
          <w:sz w:val="24"/>
        </w:rPr>
      </w:pPr>
      <w:r w:rsidRPr="00E121FD">
        <w:rPr>
          <w:sz w:val="24"/>
        </w:rPr>
        <w:t>Email #</w:t>
      </w:r>
      <w:r>
        <w:rPr>
          <w:sz w:val="24"/>
        </w:rPr>
        <w:t>8</w:t>
      </w:r>
      <w:r w:rsidRPr="00E121FD">
        <w:rPr>
          <w:sz w:val="24"/>
        </w:rPr>
        <w:t>:</w:t>
      </w:r>
      <w:r>
        <w:rPr>
          <w:sz w:val="24"/>
        </w:rPr>
        <w:t xml:space="preserve"> Movember: our hairy journey together</w:t>
      </w:r>
    </w:p>
    <w:p w14:paraId="14D0F7CE" w14:textId="77777777" w:rsidR="000741B3" w:rsidRPr="00E121FD" w:rsidRDefault="000741B3" w:rsidP="000741B3">
      <w:pPr>
        <w:rPr>
          <w:b/>
          <w:bCs/>
          <w:caps/>
          <w:spacing w:val="50"/>
          <w:sz w:val="16"/>
          <w:szCs w:val="24"/>
        </w:rPr>
      </w:pPr>
      <w:r w:rsidRPr="00E121FD">
        <w:rPr>
          <w:b/>
          <w:bCs/>
          <w:caps/>
          <w:spacing w:val="50"/>
          <w:sz w:val="16"/>
          <w:szCs w:val="24"/>
        </w:rPr>
        <w:t xml:space="preserve">PURPOSE: </w:t>
      </w:r>
      <w:r>
        <w:rPr>
          <w:b/>
          <w:bCs/>
          <w:caps/>
          <w:spacing w:val="50"/>
          <w:sz w:val="16"/>
          <w:szCs w:val="24"/>
        </w:rPr>
        <w:t xml:space="preserve">wrap up &amp; thanks </w:t>
      </w:r>
      <w:r w:rsidRPr="00E121FD">
        <w:rPr>
          <w:b/>
          <w:bCs/>
          <w:caps/>
          <w:spacing w:val="50"/>
          <w:sz w:val="16"/>
          <w:szCs w:val="24"/>
        </w:rPr>
        <w:br/>
        <w:t xml:space="preserve">DATE: </w:t>
      </w:r>
      <w:r>
        <w:rPr>
          <w:b/>
          <w:bCs/>
          <w:caps/>
          <w:spacing w:val="50"/>
          <w:sz w:val="16"/>
          <w:szCs w:val="24"/>
        </w:rPr>
        <w:t>december 1</w:t>
      </w:r>
      <w:r w:rsidRPr="000741B3">
        <w:rPr>
          <w:b/>
          <w:bCs/>
          <w:caps/>
          <w:spacing w:val="50"/>
          <w:sz w:val="16"/>
          <w:szCs w:val="24"/>
          <w:vertAlign w:val="superscript"/>
        </w:rPr>
        <w:t>st</w:t>
      </w:r>
      <w:r>
        <w:rPr>
          <w:b/>
          <w:bCs/>
          <w:caps/>
          <w:spacing w:val="50"/>
          <w:sz w:val="16"/>
          <w:szCs w:val="24"/>
        </w:rPr>
        <w:t xml:space="preserve"> or 2</w:t>
      </w:r>
      <w:r w:rsidRPr="000741B3">
        <w:rPr>
          <w:b/>
          <w:bCs/>
          <w:caps/>
          <w:spacing w:val="50"/>
          <w:sz w:val="16"/>
          <w:szCs w:val="24"/>
          <w:vertAlign w:val="superscript"/>
        </w:rPr>
        <w:t>nd</w:t>
      </w:r>
      <w:r>
        <w:rPr>
          <w:b/>
          <w:bCs/>
          <w:caps/>
          <w:spacing w:val="50"/>
          <w:sz w:val="16"/>
          <w:szCs w:val="24"/>
        </w:rPr>
        <w:t xml:space="preserve"> </w:t>
      </w:r>
    </w:p>
    <w:p w14:paraId="2FBF5EC5" w14:textId="4B98E175" w:rsidR="000741B3" w:rsidRPr="00EC6F84" w:rsidRDefault="000741B3" w:rsidP="000741B3">
      <w:pPr>
        <w:ind w:left="720"/>
      </w:pPr>
      <w:r>
        <w:rPr>
          <w:sz w:val="24"/>
        </w:rPr>
        <w:br/>
      </w:r>
      <w:r>
        <w:rPr>
          <w:sz w:val="24"/>
        </w:rPr>
        <w:br/>
      </w:r>
      <w:r w:rsidRPr="00EC6F84">
        <w:t xml:space="preserve">Hey </w:t>
      </w:r>
      <w:r w:rsidR="008307D9">
        <w:t>Mo Heroes,</w:t>
      </w:r>
      <w:r>
        <w:br/>
      </w:r>
    </w:p>
    <w:p w14:paraId="43415A27" w14:textId="46195202" w:rsidR="005F7E3D" w:rsidRDefault="005F7E3D" w:rsidP="000741B3">
      <w:pPr>
        <w:ind w:left="720"/>
      </w:pPr>
      <w:r>
        <w:t>J</w:t>
      </w:r>
      <w:r w:rsidR="000741B3" w:rsidRPr="00EC6F84">
        <w:t xml:space="preserve">ust like that, another Movember has come </w:t>
      </w:r>
      <w:r>
        <w:t>to an end. What an effort</w:t>
      </w:r>
      <w:r w:rsidR="006F0D7D">
        <w:t xml:space="preserve"> we’ve made, and impact we’ve had!</w:t>
      </w:r>
    </w:p>
    <w:p w14:paraId="69678505" w14:textId="77777777" w:rsidR="005F7E3D" w:rsidRDefault="005F7E3D" w:rsidP="000741B3">
      <w:pPr>
        <w:ind w:left="720"/>
      </w:pPr>
    </w:p>
    <w:p w14:paraId="2BE2B136" w14:textId="378FF7EA" w:rsidR="000741B3" w:rsidRPr="00EC6F84" w:rsidRDefault="008902F2" w:rsidP="005F7E3D">
      <w:pPr>
        <w:ind w:left="720"/>
      </w:pPr>
      <w:r>
        <w:t xml:space="preserve">Keen to see the proof? </w:t>
      </w:r>
      <w:r w:rsidR="005F7E3D">
        <w:t>Here</w:t>
      </w:r>
      <w:r w:rsidR="008307D9">
        <w:t>’s a snapshot of what our mighty Mo team</w:t>
      </w:r>
      <w:r w:rsidR="005F7E3D">
        <w:t xml:space="preserve"> managed to accomplish this year:</w:t>
      </w:r>
      <w:r w:rsidR="000741B3" w:rsidRPr="00EC6F84">
        <w:br/>
      </w:r>
      <w:r w:rsidR="000741B3" w:rsidRPr="00EC6F84">
        <w:br/>
        <w:t xml:space="preserve">&lt;insert team name&gt; </w:t>
      </w:r>
      <w:r w:rsidR="000741B3" w:rsidRPr="00EC6F84">
        <w:br/>
        <w:t xml:space="preserve">&lt;Insert # </w:t>
      </w:r>
      <w:r w:rsidR="005F7E3D">
        <w:t>team members</w:t>
      </w:r>
      <w:r w:rsidR="000741B3" w:rsidRPr="00EC6F84">
        <w:t xml:space="preserve">&gt; Mo Bros and Mo </w:t>
      </w:r>
      <w:proofErr w:type="spellStart"/>
      <w:r w:rsidR="000741B3" w:rsidRPr="00EC6F84">
        <w:t>Sistas</w:t>
      </w:r>
      <w:proofErr w:type="spellEnd"/>
      <w:r w:rsidR="000741B3" w:rsidRPr="00EC6F84">
        <w:br/>
        <w:t xml:space="preserve">$&lt;Insert Funds Raised&gt; </w:t>
      </w:r>
      <w:r w:rsidR="005F7E3D">
        <w:t>r</w:t>
      </w:r>
      <w:r w:rsidR="000741B3" w:rsidRPr="00EC6F84">
        <w:t>aised</w:t>
      </w:r>
      <w:r w:rsidR="000741B3" w:rsidRPr="00EC6F84">
        <w:br/>
      </w:r>
      <w:r w:rsidR="005F7E3D">
        <w:br/>
        <w:t>Now for the announcement you’ve all been waiting for. Cue the drum roll. Here are our</w:t>
      </w:r>
      <w:r>
        <w:t xml:space="preserve"> team’s</w:t>
      </w:r>
      <w:r w:rsidR="005F7E3D">
        <w:t xml:space="preserve"> top three fundraisers:</w:t>
      </w:r>
      <w:r>
        <w:br/>
      </w:r>
      <w:r w:rsidR="000741B3" w:rsidRPr="00EC6F84">
        <w:br/>
        <w:t xml:space="preserve"> &lt;Insert 1</w:t>
      </w:r>
      <w:r w:rsidR="000741B3" w:rsidRPr="00EC6F84">
        <w:rPr>
          <w:vertAlign w:val="superscript"/>
        </w:rPr>
        <w:t>st</w:t>
      </w:r>
      <w:r w:rsidR="000741B3" w:rsidRPr="00EC6F84">
        <w:t xml:space="preserve"> Fundraiser&gt; - $&lt;Insert Funds Raised&gt;</w:t>
      </w:r>
      <w:r w:rsidR="000741B3" w:rsidRPr="00EC6F84">
        <w:br/>
        <w:t>&lt;Insert 2</w:t>
      </w:r>
      <w:r w:rsidR="000741B3" w:rsidRPr="00EC6F84">
        <w:rPr>
          <w:vertAlign w:val="superscript"/>
        </w:rPr>
        <w:t>nd</w:t>
      </w:r>
      <w:r w:rsidR="000741B3" w:rsidRPr="00EC6F84">
        <w:t xml:space="preserve"> Fundraiser&gt; - $&lt;Insert Funds Raised&gt;</w:t>
      </w:r>
      <w:r w:rsidR="000741B3" w:rsidRPr="00EC6F84">
        <w:br/>
        <w:t>&lt;Insert 3</w:t>
      </w:r>
      <w:r w:rsidR="000741B3" w:rsidRPr="00EC6F84">
        <w:rPr>
          <w:vertAlign w:val="superscript"/>
        </w:rPr>
        <w:t>rd</w:t>
      </w:r>
      <w:r w:rsidR="000741B3" w:rsidRPr="00EC6F84">
        <w:t xml:space="preserve"> Fundraiser&gt; - $&lt;Insert Funds Raised&gt;</w:t>
      </w:r>
      <w:r w:rsidR="000741B3">
        <w:br/>
      </w:r>
    </w:p>
    <w:p w14:paraId="666A436F" w14:textId="546BF85B" w:rsidR="005F7E3D" w:rsidRDefault="005F7E3D" w:rsidP="000741B3">
      <w:pPr>
        <w:ind w:left="720"/>
      </w:pPr>
      <w:r>
        <w:t xml:space="preserve">I think I’ve got something caught in my eye. What an effort! The funds you raised will help Movember stop men dying too young – contributing to </w:t>
      </w:r>
      <w:proofErr w:type="spellStart"/>
      <w:r w:rsidR="006F0D7D">
        <w:t>groundbreaking</w:t>
      </w:r>
      <w:proofErr w:type="spellEnd"/>
      <w:r w:rsidR="006F0D7D">
        <w:t xml:space="preserve"> projects</w:t>
      </w:r>
      <w:r>
        <w:t xml:space="preserve"> in prostate cancer, testicular cancer, mental health and suicide prevention. Now that’s something to be proud of. </w:t>
      </w:r>
    </w:p>
    <w:p w14:paraId="15A9EF44" w14:textId="77777777" w:rsidR="005F7E3D" w:rsidRDefault="005F7E3D" w:rsidP="000741B3">
      <w:pPr>
        <w:ind w:left="720"/>
      </w:pPr>
    </w:p>
    <w:p w14:paraId="32B53D69" w14:textId="6CF98059" w:rsidR="000741B3" w:rsidRPr="00EC6F84" w:rsidRDefault="000741B3" w:rsidP="000741B3">
      <w:pPr>
        <w:ind w:left="720"/>
      </w:pPr>
      <w:r w:rsidRPr="00EC6F84">
        <w:t xml:space="preserve">Please </w:t>
      </w:r>
      <w:r w:rsidR="005F7E3D">
        <w:t xml:space="preserve">be sure to </w:t>
      </w:r>
      <w:r w:rsidRPr="00EC6F84">
        <w:t xml:space="preserve">thank your donors and supporters </w:t>
      </w:r>
      <w:r w:rsidR="008307D9">
        <w:t xml:space="preserve">for </w:t>
      </w:r>
      <w:r w:rsidRPr="00EC6F84">
        <w:t xml:space="preserve">helping </w:t>
      </w:r>
      <w:r w:rsidR="006F0D7D">
        <w:t>us</w:t>
      </w:r>
      <w:r w:rsidR="008307D9">
        <w:t xml:space="preserve"> </w:t>
      </w:r>
      <w:r w:rsidRPr="00EC6F84">
        <w:t>change the face of men's health</w:t>
      </w:r>
      <w:r w:rsidR="005F7E3D">
        <w:t xml:space="preserve">. </w:t>
      </w:r>
      <w:r w:rsidR="005F7E3D">
        <w:br/>
      </w:r>
      <w:r w:rsidR="005F7E3D">
        <w:br/>
      </w:r>
      <w:r w:rsidRPr="00EC6F84">
        <w:t>While the hair</w:t>
      </w:r>
      <w:r w:rsidR="005F7E3D">
        <w:t>iest of</w:t>
      </w:r>
      <w:r w:rsidRPr="00EC6F84">
        <w:t xml:space="preserve"> month</w:t>
      </w:r>
      <w:r w:rsidR="005F7E3D">
        <w:t>s</w:t>
      </w:r>
      <w:r w:rsidRPr="00EC6F84">
        <w:t xml:space="preserve"> has</w:t>
      </w:r>
      <w:r w:rsidR="005F7E3D">
        <w:t xml:space="preserve"> officially</w:t>
      </w:r>
      <w:r w:rsidRPr="00EC6F84">
        <w:t xml:space="preserve"> </w:t>
      </w:r>
      <w:proofErr w:type="gramStart"/>
      <w:r w:rsidRPr="00EC6F84">
        <w:t>come to a</w:t>
      </w:r>
      <w:r w:rsidR="008307D9">
        <w:t xml:space="preserve"> close</w:t>
      </w:r>
      <w:proofErr w:type="gramEnd"/>
      <w:r w:rsidRPr="00EC6F84">
        <w:t xml:space="preserve">, </w:t>
      </w:r>
      <w:r w:rsidR="005F7E3D">
        <w:t>your family and friends can still show their support by donating at m</w:t>
      </w:r>
      <w:r w:rsidRPr="00EC6F84">
        <w:t>ovember.com</w:t>
      </w:r>
      <w:r w:rsidR="005F7E3D">
        <w:t xml:space="preserve">. </w:t>
      </w:r>
      <w:r w:rsidR="008307D9">
        <w:t>Go on and</w:t>
      </w:r>
      <w:r w:rsidR="005F7E3D">
        <w:t xml:space="preserve"> make a final call out</w:t>
      </w:r>
      <w:r w:rsidR="006F0D7D">
        <w:t>.</w:t>
      </w:r>
      <w:r>
        <w:br/>
      </w:r>
    </w:p>
    <w:p w14:paraId="6E01A1FC" w14:textId="15E5E84E" w:rsidR="000741B3" w:rsidRPr="00EC6F84" w:rsidRDefault="005F7E3D" w:rsidP="008307D9">
      <w:pPr>
        <w:ind w:left="720"/>
      </w:pPr>
      <w:r>
        <w:t>Aside from the</w:t>
      </w:r>
      <w:r w:rsidR="000741B3" w:rsidRPr="00EC6F84">
        <w:t xml:space="preserve"> moustaches</w:t>
      </w:r>
      <w:r>
        <w:t xml:space="preserve"> </w:t>
      </w:r>
      <w:r w:rsidR="006F0D7D">
        <w:t>G</w:t>
      </w:r>
      <w:r>
        <w:t>rown, the Moves made</w:t>
      </w:r>
      <w:r w:rsidR="008902F2">
        <w:t>,</w:t>
      </w:r>
      <w:r>
        <w:t xml:space="preserve"> and </w:t>
      </w:r>
      <w:r w:rsidR="006F0D7D">
        <w:t>Mo-</w:t>
      </w:r>
      <w:proofErr w:type="spellStart"/>
      <w:r w:rsidR="006F0D7D">
        <w:t>ments</w:t>
      </w:r>
      <w:proofErr w:type="spellEnd"/>
      <w:r w:rsidR="006F0D7D">
        <w:t xml:space="preserve"> Hosted</w:t>
      </w:r>
      <w:r>
        <w:t xml:space="preserve"> – our team’s efforts</w:t>
      </w:r>
      <w:r w:rsidR="008902F2">
        <w:t xml:space="preserve"> are</w:t>
      </w:r>
      <w:r>
        <w:t xml:space="preserve"> inspir</w:t>
      </w:r>
      <w:r w:rsidR="008902F2">
        <w:t>ing</w:t>
      </w:r>
      <w:r>
        <w:t xml:space="preserve"> </w:t>
      </w:r>
      <w:r w:rsidR="000741B3" w:rsidRPr="00EC6F84">
        <w:t>life</w:t>
      </w:r>
      <w:r>
        <w:t>-</w:t>
      </w:r>
      <w:r w:rsidR="000741B3" w:rsidRPr="00EC6F84">
        <w:t>changing conversations</w:t>
      </w:r>
      <w:r>
        <w:t xml:space="preserve"> </w:t>
      </w:r>
      <w:r w:rsidR="006F0D7D">
        <w:t>about men’s health</w:t>
      </w:r>
      <w:r>
        <w:t xml:space="preserve">. </w:t>
      </w:r>
      <w:r w:rsidR="000741B3" w:rsidRPr="00EC6F84">
        <w:t xml:space="preserve">These </w:t>
      </w:r>
      <w:r>
        <w:t>chats</w:t>
      </w:r>
      <w:r w:rsidRPr="00EC6F84">
        <w:t xml:space="preserve"> </w:t>
      </w:r>
      <w:r w:rsidR="000741B3" w:rsidRPr="00EC6F84">
        <w:t xml:space="preserve">are empowering men to </w:t>
      </w:r>
      <w:proofErr w:type="gramStart"/>
      <w:r w:rsidR="000741B3" w:rsidRPr="00EC6F84">
        <w:t>take action</w:t>
      </w:r>
      <w:proofErr w:type="gramEnd"/>
      <w:r w:rsidR="000741B3" w:rsidRPr="00EC6F84">
        <w:t xml:space="preserve"> and break down stigmas</w:t>
      </w:r>
      <w:r w:rsidR="008902F2">
        <w:t xml:space="preserve"> – in many cases, saving lives. Something every</w:t>
      </w:r>
      <w:r w:rsidR="000741B3" w:rsidRPr="00EC6F84">
        <w:t xml:space="preserve"> Mo Bro and Mo Sista should be very proud of.  </w:t>
      </w:r>
      <w:r w:rsidR="000741B3" w:rsidRPr="00EC6F84">
        <w:br/>
      </w:r>
      <w:r w:rsidR="000741B3" w:rsidRPr="00EC6F84">
        <w:br/>
        <w:t>We</w:t>
      </w:r>
      <w:r w:rsidR="008902F2">
        <w:t>’</w:t>
      </w:r>
      <w:r w:rsidR="000741B3" w:rsidRPr="00EC6F84">
        <w:t xml:space="preserve">ll never know how many lives </w:t>
      </w:r>
      <w:r w:rsidR="008902F2">
        <w:t xml:space="preserve">we’ve changed or saved, but we certainly can hold our heads high. This Movember, we </w:t>
      </w:r>
      <w:r w:rsidR="006F0D7D">
        <w:t>teamed up</w:t>
      </w:r>
      <w:r w:rsidR="008902F2">
        <w:t xml:space="preserve"> to stop men dying too young. </w:t>
      </w:r>
    </w:p>
    <w:p w14:paraId="4FB02D44" w14:textId="77777777" w:rsidR="000741B3" w:rsidRPr="00EC6F84" w:rsidRDefault="000741B3" w:rsidP="000741B3">
      <w:pPr>
        <w:ind w:left="720"/>
      </w:pPr>
      <w:r w:rsidRPr="00EC6F84">
        <w:t xml:space="preserve"> </w:t>
      </w:r>
    </w:p>
    <w:p w14:paraId="4274B6C9" w14:textId="274B368F" w:rsidR="008902F2" w:rsidRDefault="00595F3E" w:rsidP="000741B3">
      <w:pPr>
        <w:ind w:left="720"/>
      </w:pPr>
      <w:r>
        <w:t>Here’s to you, [Team Name]</w:t>
      </w:r>
      <w:r w:rsidR="000741B3" w:rsidRPr="00EC6F84">
        <w:t xml:space="preserve"> Mo’s! Thank</w:t>
      </w:r>
      <w:r w:rsidR="008307D9">
        <w:t>s again</w:t>
      </w:r>
      <w:r w:rsidR="000741B3" w:rsidRPr="00EC6F84">
        <w:t xml:space="preserve"> for </w:t>
      </w:r>
      <w:r w:rsidR="008902F2">
        <w:t>your amazing month-long efforts</w:t>
      </w:r>
      <w:r w:rsidR="000741B3" w:rsidRPr="00EC6F84">
        <w:t xml:space="preserve">. </w:t>
      </w:r>
    </w:p>
    <w:p w14:paraId="7A05A556" w14:textId="77777777" w:rsidR="008902F2" w:rsidRDefault="008902F2" w:rsidP="000741B3">
      <w:pPr>
        <w:ind w:left="720"/>
      </w:pPr>
    </w:p>
    <w:p w14:paraId="34C5791F" w14:textId="35FDA01C" w:rsidR="000741B3" w:rsidRPr="00EC6F84" w:rsidRDefault="008902F2" w:rsidP="000741B3">
      <w:pPr>
        <w:ind w:left="720"/>
      </w:pPr>
      <w:r>
        <w:t>Until next Movember!</w:t>
      </w:r>
    </w:p>
    <w:p w14:paraId="16C477ED" w14:textId="5DF42ACF" w:rsidR="000C435F" w:rsidRPr="00AE3AAD" w:rsidRDefault="000741B3" w:rsidP="00337820">
      <w:pPr>
        <w:ind w:left="720"/>
      </w:pPr>
      <w:r>
        <w:br/>
        <w:t>[</w:t>
      </w:r>
      <w:r w:rsidR="008307D9">
        <w:t>Captain n</w:t>
      </w:r>
      <w:r>
        <w:t>ame]</w:t>
      </w:r>
    </w:p>
    <w:sectPr w:rsidR="000C435F" w:rsidRPr="00AE3AAD" w:rsidSect="006970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977" w:right="1134" w:bottom="1701" w:left="1134" w:header="454" w:footer="601" w:gutter="0"/>
      <w:cols w:space="2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0ACBB" w14:textId="77777777" w:rsidR="006E20C7" w:rsidRDefault="006E20C7" w:rsidP="001935C8">
      <w:r>
        <w:separator/>
      </w:r>
    </w:p>
    <w:p w14:paraId="251F5AF3" w14:textId="77777777" w:rsidR="006E20C7" w:rsidRDefault="006E20C7"/>
  </w:endnote>
  <w:endnote w:type="continuationSeparator" w:id="0">
    <w:p w14:paraId="3BE83C8A" w14:textId="77777777" w:rsidR="006E20C7" w:rsidRDefault="006E20C7" w:rsidP="001935C8">
      <w:r>
        <w:continuationSeparator/>
      </w:r>
    </w:p>
    <w:p w14:paraId="5767443C" w14:textId="77777777" w:rsidR="006E20C7" w:rsidRDefault="006E20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-Light">
    <w:altName w:val="Arial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D79B3" w14:textId="77777777" w:rsidR="009308C2" w:rsidRDefault="009308C2" w:rsidP="002829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92A5C3" w14:textId="77777777" w:rsidR="009308C2" w:rsidRDefault="009308C2" w:rsidP="009F7D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60C7E" w14:textId="6B6B6591" w:rsidR="009308C2" w:rsidRPr="006053A5" w:rsidRDefault="009308C2" w:rsidP="006053A5">
    <w:pPr>
      <w:pStyle w:val="Heading3"/>
      <w:jc w:val="center"/>
      <w:rPr>
        <w:sz w:val="14"/>
        <w:szCs w:val="14"/>
      </w:rPr>
    </w:pPr>
    <w:r w:rsidRPr="006053A5">
      <w:rPr>
        <w:sz w:val="14"/>
        <w:szCs w:val="14"/>
      </w:rPr>
      <w:t xml:space="preserve">Page </w:t>
    </w:r>
    <w:r w:rsidRPr="006053A5">
      <w:rPr>
        <w:sz w:val="14"/>
        <w:szCs w:val="14"/>
      </w:rPr>
      <w:fldChar w:fldCharType="begin"/>
    </w:r>
    <w:r w:rsidRPr="006053A5">
      <w:rPr>
        <w:sz w:val="14"/>
        <w:szCs w:val="14"/>
      </w:rPr>
      <w:instrText xml:space="preserve"> PAGE </w:instrText>
    </w:r>
    <w:r w:rsidRPr="006053A5">
      <w:rPr>
        <w:sz w:val="14"/>
        <w:szCs w:val="14"/>
      </w:rPr>
      <w:fldChar w:fldCharType="separate"/>
    </w:r>
    <w:r w:rsidR="00B70978">
      <w:rPr>
        <w:sz w:val="14"/>
        <w:szCs w:val="14"/>
      </w:rPr>
      <w:t>9</w:t>
    </w:r>
    <w:r w:rsidRPr="006053A5">
      <w:rPr>
        <w:sz w:val="14"/>
        <w:szCs w:val="14"/>
      </w:rPr>
      <w:fldChar w:fldCharType="end"/>
    </w:r>
    <w:r w:rsidRPr="006053A5">
      <w:rPr>
        <w:sz w:val="14"/>
        <w:szCs w:val="14"/>
      </w:rPr>
      <w:t xml:space="preserve"> of</w:t>
    </w:r>
    <w:r>
      <w:rPr>
        <w:sz w:val="14"/>
        <w:szCs w:val="14"/>
      </w:rPr>
      <w:t xml:space="preserve"> </w:t>
    </w:r>
    <w:r w:rsidRPr="006053A5">
      <w:rPr>
        <w:sz w:val="14"/>
        <w:szCs w:val="14"/>
      </w:rPr>
      <w:fldChar w:fldCharType="begin"/>
    </w:r>
    <w:r w:rsidRPr="006053A5">
      <w:rPr>
        <w:sz w:val="14"/>
        <w:szCs w:val="14"/>
      </w:rPr>
      <w:instrText xml:space="preserve"> NUMPAGES </w:instrText>
    </w:r>
    <w:r w:rsidRPr="006053A5">
      <w:rPr>
        <w:sz w:val="14"/>
        <w:szCs w:val="14"/>
      </w:rPr>
      <w:fldChar w:fldCharType="separate"/>
    </w:r>
    <w:r w:rsidR="00B70978">
      <w:rPr>
        <w:sz w:val="14"/>
        <w:szCs w:val="14"/>
      </w:rPr>
      <w:t>9</w:t>
    </w:r>
    <w:r w:rsidRPr="006053A5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63EF5" w14:textId="77777777" w:rsidR="009308C2" w:rsidRDefault="009308C2" w:rsidP="001D6673">
    <w:pPr>
      <w:pStyle w:val="Heading3"/>
      <w:jc w:val="center"/>
    </w:pPr>
    <w:r>
      <w:t xml:space="preserve">Page </w:t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fldChar w:fldCharType="begin"/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instrText xml:space="preserve"> PAGE </w:instrText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fldChar w:fldCharType="separate"/>
    </w:r>
    <w:r>
      <w:rPr>
        <w:rStyle w:val="PageNumber"/>
        <w:rFonts w:eastAsia="Calibri"/>
        <w:b w:val="0"/>
        <w:bCs w:val="0"/>
        <w:caps w:val="0"/>
        <w:color w:val="auto"/>
        <w:spacing w:val="0"/>
        <w:sz w:val="18"/>
        <w:szCs w:val="18"/>
        <w:lang w:val="en-AU"/>
      </w:rPr>
      <w:t>1</w:t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fldChar w:fldCharType="end"/>
    </w:r>
    <w:r>
      <w:t xml:space="preserve"> of  </w:t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fldChar w:fldCharType="begin"/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instrText xml:space="preserve"> PAGE </w:instrText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fldChar w:fldCharType="separate"/>
    </w:r>
    <w:r>
      <w:rPr>
        <w:rStyle w:val="PageNumber"/>
        <w:rFonts w:eastAsia="Calibri"/>
        <w:b w:val="0"/>
        <w:bCs w:val="0"/>
        <w:caps w:val="0"/>
        <w:color w:val="auto"/>
        <w:spacing w:val="0"/>
        <w:sz w:val="18"/>
        <w:szCs w:val="18"/>
        <w:lang w:val="en-AU"/>
      </w:rPr>
      <w:t>1</w:t>
    </w:r>
    <w:r>
      <w:rPr>
        <w:rStyle w:val="PageNumber"/>
        <w:rFonts w:eastAsia="Calibri"/>
        <w:b w:val="0"/>
        <w:bCs w:val="0"/>
        <w:caps w:val="0"/>
        <w:noProof w:val="0"/>
        <w:color w:val="auto"/>
        <w:spacing w:val="0"/>
        <w:sz w:val="18"/>
        <w:szCs w:val="18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33030" w14:textId="77777777" w:rsidR="006E20C7" w:rsidRDefault="006E20C7" w:rsidP="001935C8">
      <w:r>
        <w:separator/>
      </w:r>
    </w:p>
    <w:p w14:paraId="2A0C82B2" w14:textId="77777777" w:rsidR="006E20C7" w:rsidRDefault="006E20C7"/>
  </w:footnote>
  <w:footnote w:type="continuationSeparator" w:id="0">
    <w:p w14:paraId="312497F6" w14:textId="77777777" w:rsidR="006E20C7" w:rsidRDefault="006E20C7" w:rsidP="001935C8">
      <w:r>
        <w:continuationSeparator/>
      </w:r>
    </w:p>
    <w:p w14:paraId="63E68504" w14:textId="77777777" w:rsidR="006E20C7" w:rsidRDefault="006E20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44415" w14:textId="77777777" w:rsidR="009308C2" w:rsidRDefault="009308C2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282B6CC" wp14:editId="2BAB7D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" name="Picture 4" descr="Letterhead_AU_BG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 descr="Letterhead_AU_BG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CEF56EF" wp14:editId="34E6F2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1" name="Picture 1" descr="Media_BG_Contiuation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Media_BG_Contiuation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1AE882F4" wp14:editId="64F48E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2" name="Picture 2" descr="Media_BG_Front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Media_BG_Front_A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0C7">
      <w:rPr>
        <w:noProof/>
        <w:lang w:val="en-US"/>
      </w:rPr>
      <w:pict w14:anchorId="15011A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alt="Letterhead_BG_A4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4" o:title="Letterhead_BG_A4"/>
          <w10:wrap anchorx="margin" anchory="margin"/>
        </v:shape>
      </w:pict>
    </w:r>
    <w:r w:rsidR="006E20C7">
      <w:rPr>
        <w:noProof/>
      </w:rPr>
      <w:pict w14:anchorId="666CA6EB">
        <v:shape id="WordPictureWatermark5" o:spid="_x0000_s2051" type="#_x0000_t75" alt="cover_3" style="position:absolute;margin-left:0;margin-top:0;width:595.45pt;height:841.9pt;z-index:-25166131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5" o:title="cover_3"/>
          <w10:wrap anchorx="margin" anchory="margin"/>
        </v:shape>
      </w:pict>
    </w:r>
    <w:r w:rsidR="006E20C7">
      <w:rPr>
        <w:noProof/>
      </w:rPr>
      <w:pict w14:anchorId="714C7DC7">
        <v:shape id="WordPictureWatermark11" o:spid="_x0000_s2050" type="#_x0000_t75" alt="cover_1" style="position:absolute;margin-left:0;margin-top:0;width:596.15pt;height:842.2pt;z-index:-25166233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6" o:title="cover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7D656" w14:textId="77777777" w:rsidR="009308C2" w:rsidRDefault="009308C2" w:rsidP="00C42087">
    <w:pPr>
      <w:spacing w:line="0" w:lineRule="atLeast"/>
      <w:ind w:right="360"/>
      <w:rPr>
        <w:sz w:val="4"/>
        <w:szCs w:val="4"/>
      </w:rPr>
    </w:pPr>
    <w:r>
      <w:rPr>
        <w:noProof/>
        <w:sz w:val="4"/>
        <w:szCs w:val="4"/>
        <w:lang w:val="en-US"/>
      </w:rPr>
      <w:drawing>
        <wp:anchor distT="0" distB="0" distL="114300" distR="114300" simplePos="0" relativeHeight="251662336" behindDoc="1" locked="0" layoutInCell="1" allowOverlap="1" wp14:anchorId="1E823787" wp14:editId="6D5E6FC3">
          <wp:simplePos x="0" y="0"/>
          <wp:positionH relativeFrom="margin">
            <wp:posOffset>2146400</wp:posOffset>
          </wp:positionH>
          <wp:positionV relativeFrom="paragraph">
            <wp:posOffset>-294346</wp:posOffset>
          </wp:positionV>
          <wp:extent cx="2045022" cy="144574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ade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5022" cy="144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68620" w14:textId="77777777" w:rsidR="009308C2" w:rsidRDefault="006E20C7">
    <w:pPr>
      <w:pStyle w:val="Header"/>
    </w:pPr>
    <w:r>
      <w:rPr>
        <w:noProof/>
        <w:lang w:val="en-US"/>
      </w:rPr>
      <w:pict w14:anchorId="7A34DA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Letterhead_AU_BG_A4" style="position:absolute;margin-left:-57.65pt;margin-top:-186.4pt;width:595.2pt;height:131.25pt;z-index:-251655168;mso-wrap-edited:f;mso-width-percent:0;mso-height-percent:0;mso-position-horizontal-relative:margin;mso-position-vertical-relative:margin;mso-width-percent:0;mso-height-percent:0" wrapcoords="-27 0 -27 21561 21600 21561 21600 0 -27 0">
          <v:imagedata r:id="rId1" o:title="Letterhead_AU_BG_A4" cropbottom="55319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27056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A64CD"/>
    <w:multiLevelType w:val="hybridMultilevel"/>
    <w:tmpl w:val="C83AE37A"/>
    <w:lvl w:ilvl="0" w:tplc="47667712">
      <w:start w:val="1"/>
      <w:numFmt w:val="decimal"/>
      <w:lvlText w:val="%1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C512C"/>
    <w:multiLevelType w:val="multilevel"/>
    <w:tmpl w:val="0409001D"/>
    <w:numStyleLink w:val="BulletedList"/>
  </w:abstractNum>
  <w:abstractNum w:abstractNumId="3" w15:restartNumberingAfterBreak="0">
    <w:nsid w:val="06687EBC"/>
    <w:multiLevelType w:val="hybridMultilevel"/>
    <w:tmpl w:val="A5F0504A"/>
    <w:lvl w:ilvl="0" w:tplc="CCE63B2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6D549F5"/>
    <w:multiLevelType w:val="hybridMultilevel"/>
    <w:tmpl w:val="F77008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905A2"/>
    <w:multiLevelType w:val="hybridMultilevel"/>
    <w:tmpl w:val="B1A6CC48"/>
    <w:lvl w:ilvl="0" w:tplc="CCE63B2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0C4B3CE1"/>
    <w:multiLevelType w:val="multilevel"/>
    <w:tmpl w:val="01FEE9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6A6A6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31BDF"/>
    <w:multiLevelType w:val="hybridMultilevel"/>
    <w:tmpl w:val="D304D8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F44B9E"/>
    <w:multiLevelType w:val="hybridMultilevel"/>
    <w:tmpl w:val="4C14F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27F8F"/>
    <w:multiLevelType w:val="hybridMultilevel"/>
    <w:tmpl w:val="633A0DA0"/>
    <w:lvl w:ilvl="0" w:tplc="F7AC484E">
      <w:start w:val="44"/>
      <w:numFmt w:val="bullet"/>
      <w:lvlText w:val="-"/>
      <w:lvlJc w:val="left"/>
      <w:pPr>
        <w:ind w:left="720" w:hanging="360"/>
      </w:pPr>
      <w:rPr>
        <w:rFonts w:ascii="HelveticaNeue-Light" w:eastAsiaTheme="minorHAnsi" w:hAnsi="HelveticaNeue-Light" w:cs="HelveticaNeue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B0AFB"/>
    <w:multiLevelType w:val="hybridMultilevel"/>
    <w:tmpl w:val="E346783E"/>
    <w:lvl w:ilvl="0" w:tplc="47667712">
      <w:start w:val="1"/>
      <w:numFmt w:val="decimal"/>
      <w:lvlText w:val="%1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210D5"/>
    <w:multiLevelType w:val="hybridMultilevel"/>
    <w:tmpl w:val="7E482624"/>
    <w:lvl w:ilvl="0" w:tplc="D9C4E0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B57719"/>
    <w:multiLevelType w:val="hybridMultilevel"/>
    <w:tmpl w:val="B70A9E62"/>
    <w:lvl w:ilvl="0" w:tplc="47667712">
      <w:start w:val="1"/>
      <w:numFmt w:val="decimal"/>
      <w:lvlText w:val="%1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91D1F"/>
    <w:multiLevelType w:val="hybridMultilevel"/>
    <w:tmpl w:val="C97AE5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8A249B"/>
    <w:multiLevelType w:val="hybridMultilevel"/>
    <w:tmpl w:val="65DC3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459D6"/>
    <w:multiLevelType w:val="hybridMultilevel"/>
    <w:tmpl w:val="6278F4E2"/>
    <w:lvl w:ilvl="0" w:tplc="47667712">
      <w:start w:val="1"/>
      <w:numFmt w:val="decimal"/>
      <w:lvlText w:val="%1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36C94"/>
    <w:multiLevelType w:val="hybridMultilevel"/>
    <w:tmpl w:val="65DC3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94283"/>
    <w:multiLevelType w:val="multilevel"/>
    <w:tmpl w:val="01FEE9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6A6A6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12901"/>
    <w:multiLevelType w:val="hybridMultilevel"/>
    <w:tmpl w:val="39FCE93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D61CE3"/>
    <w:multiLevelType w:val="hybridMultilevel"/>
    <w:tmpl w:val="D6E23BAE"/>
    <w:lvl w:ilvl="0" w:tplc="CCE63B2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6B37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1E32752"/>
    <w:multiLevelType w:val="multilevel"/>
    <w:tmpl w:val="A7BED6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/>
        <w:sz w:val="23"/>
      </w:rPr>
    </w:lvl>
    <w:lvl w:ilvl="1">
      <w:start w:val="1"/>
      <w:numFmt w:val="bullet"/>
      <w:pStyle w:val="Bulletbasiclevel2"/>
      <w:lvlText w:val=""/>
      <w:lvlJc w:val="left"/>
      <w:pPr>
        <w:ind w:left="720" w:hanging="360"/>
      </w:pPr>
      <w:rPr>
        <w:rFonts w:ascii="Symbol" w:hAnsi="Symbol" w:hint="default"/>
        <w:color w:val="808080"/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9486304"/>
    <w:multiLevelType w:val="hybridMultilevel"/>
    <w:tmpl w:val="65DC3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B6548"/>
    <w:multiLevelType w:val="multilevel"/>
    <w:tmpl w:val="01FEE9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6A6A6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555F8"/>
    <w:multiLevelType w:val="hybridMultilevel"/>
    <w:tmpl w:val="9004655C"/>
    <w:lvl w:ilvl="0" w:tplc="F3D4B1C8">
      <w:start w:val="1"/>
      <w:numFmt w:val="decimal"/>
      <w:pStyle w:val="Bulletsimplelevel1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0B5377"/>
    <w:multiLevelType w:val="hybridMultilevel"/>
    <w:tmpl w:val="801C2C24"/>
    <w:lvl w:ilvl="0" w:tplc="47667712">
      <w:start w:val="1"/>
      <w:numFmt w:val="decimal"/>
      <w:lvlText w:val="%1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30385"/>
    <w:multiLevelType w:val="multilevel"/>
    <w:tmpl w:val="0409001D"/>
    <w:styleLink w:val="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/>
        <w:sz w:val="23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808080"/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147756C"/>
    <w:multiLevelType w:val="hybridMultilevel"/>
    <w:tmpl w:val="18B2BCA6"/>
    <w:lvl w:ilvl="0" w:tplc="47667712">
      <w:start w:val="1"/>
      <w:numFmt w:val="decimal"/>
      <w:lvlText w:val="%1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73C52"/>
    <w:multiLevelType w:val="multilevel"/>
    <w:tmpl w:val="FA901B44"/>
    <w:lvl w:ilvl="0">
      <w:start w:val="1"/>
      <w:numFmt w:val="decimal"/>
      <w:pStyle w:val="ListBulletnumericlev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bulletnumericlevel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7292C16"/>
    <w:multiLevelType w:val="hybridMultilevel"/>
    <w:tmpl w:val="F77008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44D43"/>
    <w:multiLevelType w:val="hybridMultilevel"/>
    <w:tmpl w:val="09A68FE4"/>
    <w:lvl w:ilvl="0" w:tplc="B2E2009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2325E"/>
    <w:multiLevelType w:val="hybridMultilevel"/>
    <w:tmpl w:val="A508B136"/>
    <w:lvl w:ilvl="0" w:tplc="D916AF52">
      <w:start w:val="1"/>
      <w:numFmt w:val="lowerLetter"/>
      <w:pStyle w:val="ListBulletsimplelevel2alpha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E747163"/>
    <w:multiLevelType w:val="hybridMultilevel"/>
    <w:tmpl w:val="09A68FE4"/>
    <w:lvl w:ilvl="0" w:tplc="B2E2009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9"/>
  </w:num>
  <w:num w:numId="5">
    <w:abstractNumId w:val="25"/>
  </w:num>
  <w:num w:numId="6">
    <w:abstractNumId w:val="12"/>
  </w:num>
  <w:num w:numId="7">
    <w:abstractNumId w:val="1"/>
  </w:num>
  <w:num w:numId="8">
    <w:abstractNumId w:val="27"/>
  </w:num>
  <w:num w:numId="9">
    <w:abstractNumId w:val="15"/>
  </w:num>
  <w:num w:numId="10">
    <w:abstractNumId w:val="18"/>
  </w:num>
  <w:num w:numId="11">
    <w:abstractNumId w:val="7"/>
  </w:num>
  <w:num w:numId="12">
    <w:abstractNumId w:val="13"/>
  </w:num>
  <w:num w:numId="13">
    <w:abstractNumId w:val="8"/>
  </w:num>
  <w:num w:numId="14">
    <w:abstractNumId w:val="11"/>
  </w:num>
  <w:num w:numId="15">
    <w:abstractNumId w:val="17"/>
  </w:num>
  <w:num w:numId="16">
    <w:abstractNumId w:val="23"/>
  </w:num>
  <w:num w:numId="17">
    <w:abstractNumId w:val="6"/>
  </w:num>
  <w:num w:numId="18">
    <w:abstractNumId w:val="26"/>
  </w:num>
  <w:num w:numId="19">
    <w:abstractNumId w:val="2"/>
  </w:num>
  <w:num w:numId="20">
    <w:abstractNumId w:val="20"/>
  </w:num>
  <w:num w:numId="21">
    <w:abstractNumId w:val="0"/>
  </w:num>
  <w:num w:numId="22">
    <w:abstractNumId w:val="21"/>
  </w:num>
  <w:num w:numId="23">
    <w:abstractNumId w:val="24"/>
  </w:num>
  <w:num w:numId="24">
    <w:abstractNumId w:val="31"/>
  </w:num>
  <w:num w:numId="25">
    <w:abstractNumId w:val="28"/>
  </w:num>
  <w:num w:numId="26">
    <w:abstractNumId w:val="4"/>
  </w:num>
  <w:num w:numId="27">
    <w:abstractNumId w:val="29"/>
  </w:num>
  <w:num w:numId="28">
    <w:abstractNumId w:val="14"/>
  </w:num>
  <w:num w:numId="29">
    <w:abstractNumId w:val="22"/>
  </w:num>
  <w:num w:numId="30">
    <w:abstractNumId w:val="9"/>
  </w:num>
  <w:num w:numId="31">
    <w:abstractNumId w:val="16"/>
  </w:num>
  <w:num w:numId="32">
    <w:abstractNumId w:val="30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DisableGlyphATSUI" w:val="0"/>
  </w:docVars>
  <w:rsids>
    <w:rsidRoot w:val="00E121FD"/>
    <w:rsid w:val="00002AC6"/>
    <w:rsid w:val="00003834"/>
    <w:rsid w:val="0001406D"/>
    <w:rsid w:val="00021387"/>
    <w:rsid w:val="00033FD6"/>
    <w:rsid w:val="00036AE3"/>
    <w:rsid w:val="00047055"/>
    <w:rsid w:val="000506CC"/>
    <w:rsid w:val="00050BCB"/>
    <w:rsid w:val="000541DB"/>
    <w:rsid w:val="00060466"/>
    <w:rsid w:val="000741B3"/>
    <w:rsid w:val="00081975"/>
    <w:rsid w:val="00090B83"/>
    <w:rsid w:val="00093F5F"/>
    <w:rsid w:val="000A4F04"/>
    <w:rsid w:val="000C06CC"/>
    <w:rsid w:val="000C2D53"/>
    <w:rsid w:val="000C435F"/>
    <w:rsid w:val="000C76E1"/>
    <w:rsid w:val="000D5289"/>
    <w:rsid w:val="000D56DA"/>
    <w:rsid w:val="000E1A92"/>
    <w:rsid w:val="000E310B"/>
    <w:rsid w:val="000F7E17"/>
    <w:rsid w:val="00104B4A"/>
    <w:rsid w:val="00106463"/>
    <w:rsid w:val="00112D48"/>
    <w:rsid w:val="00123259"/>
    <w:rsid w:val="00126D05"/>
    <w:rsid w:val="00140CE3"/>
    <w:rsid w:val="00145B0F"/>
    <w:rsid w:val="00155B9E"/>
    <w:rsid w:val="00161332"/>
    <w:rsid w:val="00172776"/>
    <w:rsid w:val="00182B11"/>
    <w:rsid w:val="00185A54"/>
    <w:rsid w:val="001878BB"/>
    <w:rsid w:val="001904C5"/>
    <w:rsid w:val="001935C8"/>
    <w:rsid w:val="00195C75"/>
    <w:rsid w:val="001A2F5F"/>
    <w:rsid w:val="001A59A9"/>
    <w:rsid w:val="001B05EC"/>
    <w:rsid w:val="001B1C66"/>
    <w:rsid w:val="001B6E95"/>
    <w:rsid w:val="001C0807"/>
    <w:rsid w:val="001C7EA8"/>
    <w:rsid w:val="001D6673"/>
    <w:rsid w:val="001E619F"/>
    <w:rsid w:val="0020520C"/>
    <w:rsid w:val="0021756F"/>
    <w:rsid w:val="0024251D"/>
    <w:rsid w:val="002451A6"/>
    <w:rsid w:val="002608B1"/>
    <w:rsid w:val="00275EFD"/>
    <w:rsid w:val="0028299F"/>
    <w:rsid w:val="002843ED"/>
    <w:rsid w:val="00286116"/>
    <w:rsid w:val="002921A5"/>
    <w:rsid w:val="002A0D40"/>
    <w:rsid w:val="002A51D9"/>
    <w:rsid w:val="002C37BB"/>
    <w:rsid w:val="002D2FF6"/>
    <w:rsid w:val="002F6CFC"/>
    <w:rsid w:val="00301FFC"/>
    <w:rsid w:val="00334A3F"/>
    <w:rsid w:val="00337820"/>
    <w:rsid w:val="00340CA6"/>
    <w:rsid w:val="0034217C"/>
    <w:rsid w:val="00343985"/>
    <w:rsid w:val="00363A08"/>
    <w:rsid w:val="00366EBB"/>
    <w:rsid w:val="00383853"/>
    <w:rsid w:val="00396DB9"/>
    <w:rsid w:val="003A3580"/>
    <w:rsid w:val="003A3A09"/>
    <w:rsid w:val="003A4888"/>
    <w:rsid w:val="003B0FA2"/>
    <w:rsid w:val="003B6991"/>
    <w:rsid w:val="003C0721"/>
    <w:rsid w:val="003F41E9"/>
    <w:rsid w:val="00406EB7"/>
    <w:rsid w:val="00415BCC"/>
    <w:rsid w:val="00415BF4"/>
    <w:rsid w:val="004207BA"/>
    <w:rsid w:val="00431D5B"/>
    <w:rsid w:val="00432C03"/>
    <w:rsid w:val="00440E29"/>
    <w:rsid w:val="004558CE"/>
    <w:rsid w:val="004718F0"/>
    <w:rsid w:val="004728DF"/>
    <w:rsid w:val="004746DB"/>
    <w:rsid w:val="0047793D"/>
    <w:rsid w:val="00483226"/>
    <w:rsid w:val="00490B7E"/>
    <w:rsid w:val="004A4F4D"/>
    <w:rsid w:val="004A55C2"/>
    <w:rsid w:val="004B411E"/>
    <w:rsid w:val="004C673C"/>
    <w:rsid w:val="004C7677"/>
    <w:rsid w:val="004C7FF5"/>
    <w:rsid w:val="004F0AFB"/>
    <w:rsid w:val="004F3781"/>
    <w:rsid w:val="005207F7"/>
    <w:rsid w:val="00531566"/>
    <w:rsid w:val="0054163F"/>
    <w:rsid w:val="00547E1F"/>
    <w:rsid w:val="00555049"/>
    <w:rsid w:val="005657B5"/>
    <w:rsid w:val="0056755C"/>
    <w:rsid w:val="00567FDB"/>
    <w:rsid w:val="005726ED"/>
    <w:rsid w:val="005837CB"/>
    <w:rsid w:val="00595F3E"/>
    <w:rsid w:val="005B4A1D"/>
    <w:rsid w:val="005C4EC4"/>
    <w:rsid w:val="005F2E08"/>
    <w:rsid w:val="005F563E"/>
    <w:rsid w:val="005F7E3D"/>
    <w:rsid w:val="006053A5"/>
    <w:rsid w:val="00614FD5"/>
    <w:rsid w:val="0062732B"/>
    <w:rsid w:val="006344C7"/>
    <w:rsid w:val="00635DC2"/>
    <w:rsid w:val="00642744"/>
    <w:rsid w:val="00660B4A"/>
    <w:rsid w:val="006802BA"/>
    <w:rsid w:val="00684BB3"/>
    <w:rsid w:val="006970E0"/>
    <w:rsid w:val="006B7103"/>
    <w:rsid w:val="006C251E"/>
    <w:rsid w:val="006C576D"/>
    <w:rsid w:val="006D22C9"/>
    <w:rsid w:val="006D79D6"/>
    <w:rsid w:val="006E20C7"/>
    <w:rsid w:val="006E687B"/>
    <w:rsid w:val="006F0D7D"/>
    <w:rsid w:val="006F4A9E"/>
    <w:rsid w:val="006F5C41"/>
    <w:rsid w:val="00701C9B"/>
    <w:rsid w:val="00707926"/>
    <w:rsid w:val="007114AB"/>
    <w:rsid w:val="0071180C"/>
    <w:rsid w:val="00712D87"/>
    <w:rsid w:val="00712EE6"/>
    <w:rsid w:val="00717061"/>
    <w:rsid w:val="00732B2D"/>
    <w:rsid w:val="0074457D"/>
    <w:rsid w:val="0075354B"/>
    <w:rsid w:val="00782E9A"/>
    <w:rsid w:val="00792411"/>
    <w:rsid w:val="007A61C9"/>
    <w:rsid w:val="007A6EA1"/>
    <w:rsid w:val="007B2FE9"/>
    <w:rsid w:val="007B3043"/>
    <w:rsid w:val="007B708D"/>
    <w:rsid w:val="007C2D25"/>
    <w:rsid w:val="007C2F93"/>
    <w:rsid w:val="007E1069"/>
    <w:rsid w:val="00801499"/>
    <w:rsid w:val="00803012"/>
    <w:rsid w:val="00803DC2"/>
    <w:rsid w:val="00805106"/>
    <w:rsid w:val="00817B4E"/>
    <w:rsid w:val="008307D9"/>
    <w:rsid w:val="00844501"/>
    <w:rsid w:val="008710B9"/>
    <w:rsid w:val="00872794"/>
    <w:rsid w:val="008745D6"/>
    <w:rsid w:val="00880D72"/>
    <w:rsid w:val="008902F2"/>
    <w:rsid w:val="008B1D0E"/>
    <w:rsid w:val="008D3159"/>
    <w:rsid w:val="008D4962"/>
    <w:rsid w:val="008E0707"/>
    <w:rsid w:val="00902E80"/>
    <w:rsid w:val="0092118A"/>
    <w:rsid w:val="00921B25"/>
    <w:rsid w:val="00921F18"/>
    <w:rsid w:val="00925004"/>
    <w:rsid w:val="009308C2"/>
    <w:rsid w:val="009437B5"/>
    <w:rsid w:val="00953721"/>
    <w:rsid w:val="009625E2"/>
    <w:rsid w:val="00964BA9"/>
    <w:rsid w:val="009706E7"/>
    <w:rsid w:val="0097620C"/>
    <w:rsid w:val="0098137E"/>
    <w:rsid w:val="00981AE9"/>
    <w:rsid w:val="009844A4"/>
    <w:rsid w:val="0099176A"/>
    <w:rsid w:val="00994759"/>
    <w:rsid w:val="0099500C"/>
    <w:rsid w:val="009A676B"/>
    <w:rsid w:val="009B0770"/>
    <w:rsid w:val="009B37A0"/>
    <w:rsid w:val="009F4D49"/>
    <w:rsid w:val="009F5CFB"/>
    <w:rsid w:val="009F7DAE"/>
    <w:rsid w:val="00A01A88"/>
    <w:rsid w:val="00A117FA"/>
    <w:rsid w:val="00A12394"/>
    <w:rsid w:val="00A21B15"/>
    <w:rsid w:val="00A537E6"/>
    <w:rsid w:val="00A557BC"/>
    <w:rsid w:val="00A7170C"/>
    <w:rsid w:val="00A72821"/>
    <w:rsid w:val="00A73845"/>
    <w:rsid w:val="00A81DB7"/>
    <w:rsid w:val="00A95252"/>
    <w:rsid w:val="00AA5EFE"/>
    <w:rsid w:val="00AB180A"/>
    <w:rsid w:val="00AE3AAD"/>
    <w:rsid w:val="00AE4036"/>
    <w:rsid w:val="00AE6300"/>
    <w:rsid w:val="00AE6896"/>
    <w:rsid w:val="00AF40C3"/>
    <w:rsid w:val="00AF7F17"/>
    <w:rsid w:val="00B06780"/>
    <w:rsid w:val="00B10D0A"/>
    <w:rsid w:val="00B1220D"/>
    <w:rsid w:val="00B236EF"/>
    <w:rsid w:val="00B335B8"/>
    <w:rsid w:val="00B33B17"/>
    <w:rsid w:val="00B440C0"/>
    <w:rsid w:val="00B70978"/>
    <w:rsid w:val="00B85AD9"/>
    <w:rsid w:val="00B943AC"/>
    <w:rsid w:val="00BA2F8C"/>
    <w:rsid w:val="00BA512A"/>
    <w:rsid w:val="00BB7383"/>
    <w:rsid w:val="00C002E7"/>
    <w:rsid w:val="00C165D1"/>
    <w:rsid w:val="00C42087"/>
    <w:rsid w:val="00C50590"/>
    <w:rsid w:val="00C61379"/>
    <w:rsid w:val="00C700BF"/>
    <w:rsid w:val="00C86E56"/>
    <w:rsid w:val="00C92236"/>
    <w:rsid w:val="00C953DE"/>
    <w:rsid w:val="00CB1800"/>
    <w:rsid w:val="00CB6A41"/>
    <w:rsid w:val="00CC1CBB"/>
    <w:rsid w:val="00CD4AD2"/>
    <w:rsid w:val="00CE5374"/>
    <w:rsid w:val="00CE72A6"/>
    <w:rsid w:val="00CF3887"/>
    <w:rsid w:val="00D001A6"/>
    <w:rsid w:val="00D02AEE"/>
    <w:rsid w:val="00D106FD"/>
    <w:rsid w:val="00D17484"/>
    <w:rsid w:val="00D2262E"/>
    <w:rsid w:val="00D33503"/>
    <w:rsid w:val="00D3364B"/>
    <w:rsid w:val="00D45269"/>
    <w:rsid w:val="00D51EB4"/>
    <w:rsid w:val="00D6709E"/>
    <w:rsid w:val="00D956C1"/>
    <w:rsid w:val="00DA3CBD"/>
    <w:rsid w:val="00DC1B56"/>
    <w:rsid w:val="00DD4332"/>
    <w:rsid w:val="00DE0848"/>
    <w:rsid w:val="00DF6708"/>
    <w:rsid w:val="00E121FD"/>
    <w:rsid w:val="00E2133B"/>
    <w:rsid w:val="00E225B4"/>
    <w:rsid w:val="00E27A23"/>
    <w:rsid w:val="00E331E6"/>
    <w:rsid w:val="00E37DA7"/>
    <w:rsid w:val="00E479B3"/>
    <w:rsid w:val="00E5255B"/>
    <w:rsid w:val="00E62604"/>
    <w:rsid w:val="00E65AEB"/>
    <w:rsid w:val="00E70B05"/>
    <w:rsid w:val="00E7106C"/>
    <w:rsid w:val="00E903C6"/>
    <w:rsid w:val="00E951ED"/>
    <w:rsid w:val="00E95DF1"/>
    <w:rsid w:val="00E9628B"/>
    <w:rsid w:val="00EA1DB2"/>
    <w:rsid w:val="00EA28F0"/>
    <w:rsid w:val="00EA5D97"/>
    <w:rsid w:val="00EE571F"/>
    <w:rsid w:val="00F1159E"/>
    <w:rsid w:val="00F13B34"/>
    <w:rsid w:val="00F3375A"/>
    <w:rsid w:val="00F61C34"/>
    <w:rsid w:val="00F65FCE"/>
    <w:rsid w:val="00F67432"/>
    <w:rsid w:val="00F918F0"/>
    <w:rsid w:val="00F92ECA"/>
    <w:rsid w:val="00FB18C3"/>
    <w:rsid w:val="00FC2133"/>
    <w:rsid w:val="00FE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2D43044E"/>
  <w14:defaultImageDpi w14:val="300"/>
  <w15:docId w15:val="{2EABE943-2E2B-4CF3-912E-C04E5782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B05EC"/>
    <w:pPr>
      <w:suppressAutoHyphens/>
    </w:pPr>
    <w:rPr>
      <w:rFonts w:ascii="Arial" w:eastAsia="Calibri" w:hAnsi="Arial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3A5"/>
    <w:pPr>
      <w:keepNext/>
      <w:spacing w:after="240"/>
      <w:outlineLvl w:val="0"/>
    </w:pPr>
    <w:rPr>
      <w:rFonts w:eastAsia="MS Gothic"/>
      <w:b/>
      <w:bCs/>
      <w:caps/>
      <w:noProof/>
      <w:spacing w:val="50"/>
      <w:kern w:val="32"/>
      <w:sz w:val="32"/>
      <w:szCs w:val="28"/>
      <w:lang w:val="fr-CA"/>
    </w:rPr>
  </w:style>
  <w:style w:type="paragraph" w:styleId="Heading2">
    <w:name w:val="heading 2"/>
    <w:basedOn w:val="Normal"/>
    <w:next w:val="Normal"/>
    <w:link w:val="Heading2Char"/>
    <w:uiPriority w:val="9"/>
    <w:qFormat/>
    <w:rsid w:val="006053A5"/>
    <w:pPr>
      <w:spacing w:before="60" w:after="60"/>
      <w:outlineLvl w:val="1"/>
    </w:pPr>
    <w:rPr>
      <w:b/>
      <w:bCs/>
      <w:caps/>
      <w:spacing w:val="50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053A5"/>
    <w:pPr>
      <w:keepNext/>
      <w:spacing w:before="240" w:after="60"/>
      <w:contextualSpacing/>
      <w:outlineLvl w:val="2"/>
    </w:pPr>
    <w:rPr>
      <w:rFonts w:eastAsia="MS Gothic"/>
      <w:b/>
      <w:bCs/>
      <w:caps/>
      <w:noProof/>
      <w:color w:val="808080"/>
      <w:spacing w:val="50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53A5"/>
    <w:rPr>
      <w:rFonts w:ascii="Arial" w:eastAsia="MS Gothic" w:hAnsi="Arial"/>
      <w:b/>
      <w:bCs/>
      <w:caps/>
      <w:noProof/>
      <w:spacing w:val="50"/>
      <w:kern w:val="32"/>
      <w:sz w:val="32"/>
      <w:szCs w:val="28"/>
      <w:lang w:val="fr-CA"/>
    </w:rPr>
  </w:style>
  <w:style w:type="character" w:customStyle="1" w:styleId="Heading2Char">
    <w:name w:val="Heading 2 Char"/>
    <w:link w:val="Heading2"/>
    <w:uiPriority w:val="9"/>
    <w:rsid w:val="006053A5"/>
    <w:rPr>
      <w:rFonts w:ascii="Arial" w:eastAsia="Calibri" w:hAnsi="Arial"/>
      <w:b/>
      <w:bCs/>
      <w:caps/>
      <w:spacing w:val="50"/>
      <w:sz w:val="28"/>
      <w:szCs w:val="24"/>
    </w:rPr>
  </w:style>
  <w:style w:type="paragraph" w:styleId="BodyText">
    <w:name w:val="Body Text"/>
    <w:basedOn w:val="Normal"/>
    <w:next w:val="Normal"/>
    <w:link w:val="BodyTextChar"/>
    <w:uiPriority w:val="1"/>
    <w:qFormat/>
    <w:rsid w:val="001B05EC"/>
    <w:rPr>
      <w:rFonts w:eastAsia="Arial"/>
    </w:rPr>
  </w:style>
  <w:style w:type="character" w:customStyle="1" w:styleId="BodyTextChar">
    <w:name w:val="Body Text Char"/>
    <w:link w:val="BodyText"/>
    <w:uiPriority w:val="1"/>
    <w:rsid w:val="001B05EC"/>
    <w:rPr>
      <w:rFonts w:ascii="Arial" w:eastAsia="Arial" w:hAnsi="Arial"/>
      <w:szCs w:val="18"/>
    </w:rPr>
  </w:style>
  <w:style w:type="paragraph" w:styleId="Footer">
    <w:name w:val="footer"/>
    <w:basedOn w:val="Normal"/>
    <w:link w:val="FooterChar"/>
    <w:uiPriority w:val="99"/>
    <w:unhideWhenUsed/>
    <w:rsid w:val="00B85AD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5AD9"/>
    <w:rPr>
      <w:rFonts w:ascii="Arial" w:eastAsia="Calibri" w:hAnsi="Arial" w:cs="Times New Roman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85AD9"/>
  </w:style>
  <w:style w:type="paragraph" w:styleId="Header">
    <w:name w:val="header"/>
    <w:basedOn w:val="Normal"/>
    <w:link w:val="HeaderChar"/>
    <w:uiPriority w:val="99"/>
    <w:unhideWhenUsed/>
    <w:rsid w:val="001935C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35C8"/>
    <w:rPr>
      <w:rFonts w:ascii="Arial" w:eastAsia="Calibri" w:hAnsi="Arial" w:cs="Times New Roman"/>
      <w:sz w:val="22"/>
      <w:szCs w:val="22"/>
    </w:rPr>
  </w:style>
  <w:style w:type="character" w:customStyle="1" w:styleId="Heading3Char">
    <w:name w:val="Heading 3 Char"/>
    <w:link w:val="Heading3"/>
    <w:uiPriority w:val="9"/>
    <w:rsid w:val="006053A5"/>
    <w:rPr>
      <w:rFonts w:ascii="Arial" w:eastAsia="MS Gothic" w:hAnsi="Arial"/>
      <w:b/>
      <w:bCs/>
      <w:caps/>
      <w:noProof/>
      <w:color w:val="808080"/>
      <w:spacing w:val="50"/>
      <w:sz w:val="24"/>
      <w:lang w:val="en-GB"/>
    </w:rPr>
  </w:style>
  <w:style w:type="paragraph" w:styleId="TOC2">
    <w:name w:val="toc 2"/>
    <w:basedOn w:val="Heading2"/>
    <w:next w:val="Normal"/>
    <w:autoRedefine/>
    <w:uiPriority w:val="39"/>
    <w:unhideWhenUsed/>
    <w:rsid w:val="00F918F0"/>
    <w:pPr>
      <w:ind w:left="284"/>
    </w:pPr>
    <w:rPr>
      <w:sz w:val="24"/>
    </w:rPr>
  </w:style>
  <w:style w:type="paragraph" w:styleId="TOC1">
    <w:name w:val="toc 1"/>
    <w:basedOn w:val="Heading1"/>
    <w:next w:val="Normal"/>
    <w:autoRedefine/>
    <w:uiPriority w:val="39"/>
    <w:unhideWhenUsed/>
    <w:rsid w:val="000C76E1"/>
    <w:pPr>
      <w:tabs>
        <w:tab w:val="right" w:pos="9628"/>
      </w:tabs>
      <w:spacing w:before="120" w:after="0"/>
    </w:pPr>
    <w:rPr>
      <w:b w:val="0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5C4EC4"/>
    <w:pPr>
      <w:ind w:left="660"/>
    </w:pPr>
  </w:style>
  <w:style w:type="paragraph" w:styleId="TOC3">
    <w:name w:val="toc 3"/>
    <w:basedOn w:val="Normal"/>
    <w:next w:val="Normal"/>
    <w:autoRedefine/>
    <w:uiPriority w:val="39"/>
    <w:unhideWhenUsed/>
    <w:rsid w:val="00964BA9"/>
    <w:pPr>
      <w:spacing w:after="60"/>
      <w:ind w:left="284"/>
    </w:pPr>
    <w:rPr>
      <w:caps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5C4EC4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CB6A41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CB6A41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CB6A41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CB6A41"/>
    <w:pPr>
      <w:ind w:left="1760"/>
    </w:pPr>
  </w:style>
  <w:style w:type="character" w:styleId="Hyperlink">
    <w:name w:val="Hyperlink"/>
    <w:uiPriority w:val="99"/>
    <w:unhideWhenUsed/>
    <w:rsid w:val="00953721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9537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721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53721"/>
    <w:rPr>
      <w:rFonts w:ascii="Arial" w:eastAsia="Calibri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72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953721"/>
    <w:rPr>
      <w:rFonts w:ascii="Arial" w:eastAsia="Calibri" w:hAnsi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721"/>
    <w:rPr>
      <w:rFonts w:ascii="Lucida Grande" w:hAnsi="Lucida Grande" w:cs="Lucida Grande"/>
      <w:sz w:val="18"/>
    </w:rPr>
  </w:style>
  <w:style w:type="character" w:customStyle="1" w:styleId="BalloonTextChar">
    <w:name w:val="Balloon Text Char"/>
    <w:link w:val="BalloonText"/>
    <w:uiPriority w:val="99"/>
    <w:semiHidden/>
    <w:rsid w:val="00953721"/>
    <w:rPr>
      <w:rFonts w:ascii="Lucida Grande" w:eastAsia="Calibri" w:hAnsi="Lucida Grande" w:cs="Lucida Grande"/>
      <w:sz w:val="18"/>
      <w:szCs w:val="18"/>
    </w:rPr>
  </w:style>
  <w:style w:type="table" w:styleId="ColorfulShading">
    <w:name w:val="Colorful Shading"/>
    <w:aliases w:val="Mo Table 1"/>
    <w:basedOn w:val="TableNormal"/>
    <w:uiPriority w:val="62"/>
    <w:rsid w:val="00B440C0"/>
    <w:rPr>
      <w:rFonts w:ascii="Arial" w:hAnsi="Arial"/>
      <w:sz w:val="18"/>
      <w:szCs w:val="22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tcMar>
        <w:top w:w="113" w:type="dxa"/>
        <w:bottom w:w="113" w:type="dxa"/>
      </w:tcMar>
      <w:vAlign w:val="center"/>
    </w:tcPr>
    <w:tblStylePr w:type="firstRow">
      <w:pPr>
        <w:spacing w:before="0" w:after="0" w:line="240" w:lineRule="auto"/>
      </w:pPr>
      <w:rPr>
        <w:rFonts w:ascii="Arial Narrow" w:hAnsi="Arial Narrow" w:cs="Times New Roman"/>
        <w:b/>
        <w:bCs/>
        <w:caps/>
        <w:smallCaps w:val="0"/>
        <w:strike w:val="0"/>
        <w:dstrike w:val="0"/>
        <w:vanish w:val="0"/>
        <w:color w:val="auto"/>
        <w:spacing w:val="50"/>
        <w:w w:val="100"/>
        <w:kern w:val="28"/>
        <w:position w:val="0"/>
        <w:sz w:val="24"/>
        <w:szCs w:val="24"/>
        <w:u w:val="none"/>
        <w:vertAlign w:val="baseline"/>
      </w:rPr>
      <w:tblPr/>
      <w:trPr>
        <w:cantSplit/>
      </w:trPr>
      <w:tcPr>
        <w:tcBorders>
          <w:top w:val="single" w:sz="3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" w:eastAsia="MS Gothic" w:hAnsi="Arial" w:cs="Times New Roman"/>
        <w:b w:val="0"/>
        <w:bCs/>
        <w:sz w:val="18"/>
      </w:rPr>
    </w:tblStylePr>
    <w:tblStylePr w:type="lastCol">
      <w:rPr>
        <w:rFonts w:ascii="Arial" w:eastAsia="MS Gothic" w:hAnsi="Arial" w:cs="Times New Roman"/>
        <w:b w:val="0"/>
        <w:bCs/>
        <w:sz w:val="18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D56DA"/>
    <w:pPr>
      <w:spacing w:before="120" w:after="240"/>
      <w:outlineLvl w:val="0"/>
    </w:pPr>
    <w:rPr>
      <w:rFonts w:ascii="Arial Bold" w:eastAsia="MS Gothic" w:hAnsi="Arial Bold"/>
      <w:b/>
      <w:bCs/>
      <w:caps/>
      <w:spacing w:val="50"/>
      <w:kern w:val="28"/>
      <w:sz w:val="36"/>
      <w:szCs w:val="36"/>
    </w:rPr>
  </w:style>
  <w:style w:type="character" w:customStyle="1" w:styleId="TitleChar">
    <w:name w:val="Title Char"/>
    <w:link w:val="Title"/>
    <w:uiPriority w:val="10"/>
    <w:rsid w:val="000D56DA"/>
    <w:rPr>
      <w:rFonts w:ascii="Arial Bold" w:eastAsia="MS Gothic" w:hAnsi="Arial Bold"/>
      <w:b/>
      <w:bCs/>
      <w:caps/>
      <w:spacing w:val="50"/>
      <w:kern w:val="28"/>
      <w:sz w:val="36"/>
      <w:szCs w:val="36"/>
    </w:rPr>
  </w:style>
  <w:style w:type="table" w:styleId="TableGrid">
    <w:name w:val="Table Grid"/>
    <w:basedOn w:val="TableNormal"/>
    <w:uiPriority w:val="59"/>
    <w:rsid w:val="00684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73"/>
    <w:rsid w:val="00F3375A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DarkList">
    <w:name w:val="Dark List"/>
    <w:basedOn w:val="TableNormal"/>
    <w:uiPriority w:val="61"/>
    <w:rsid w:val="00684BB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ColorfulList">
    <w:name w:val="Colorful List"/>
    <w:basedOn w:val="TableNormal"/>
    <w:uiPriority w:val="63"/>
    <w:rsid w:val="00F3375A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Grid">
    <w:name w:val="Colorful Grid"/>
    <w:basedOn w:val="TableNormal"/>
    <w:uiPriority w:val="64"/>
    <w:rsid w:val="00F337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6"/>
    <w:rsid w:val="00F3375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1">
    <w:name w:val="Light Grid Accent 1"/>
    <w:basedOn w:val="TableNormal"/>
    <w:uiPriority w:val="67"/>
    <w:rsid w:val="00F3375A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Shading1-Accent1">
    <w:name w:val="Medium Shading 1 Accent 1"/>
    <w:basedOn w:val="TableNormal"/>
    <w:uiPriority w:val="68"/>
    <w:rsid w:val="00F3375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Shading2-Accent1">
    <w:name w:val="Medium Shading 2 Accent 1"/>
    <w:basedOn w:val="TableNormal"/>
    <w:uiPriority w:val="69"/>
    <w:rsid w:val="00F3375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">
    <w:name w:val="Medium Grid 3"/>
    <w:basedOn w:val="TableNormal"/>
    <w:uiPriority w:val="60"/>
    <w:rsid w:val="00801499"/>
    <w:rPr>
      <w:rFonts w:ascii="Arial" w:hAnsi="Arial"/>
      <w:color w:val="000000"/>
      <w:sz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sz w:val="24"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BulletedList">
    <w:name w:val="Bulleted List"/>
    <w:uiPriority w:val="99"/>
    <w:rsid w:val="000C76E1"/>
    <w:pPr>
      <w:numPr>
        <w:numId w:val="18"/>
      </w:numPr>
    </w:pPr>
  </w:style>
  <w:style w:type="paragraph" w:customStyle="1" w:styleId="BulletBasiclevel1">
    <w:name w:val="Bullet Basic level 1"/>
    <w:basedOn w:val="ListParagraph"/>
    <w:next w:val="BodyText"/>
    <w:link w:val="BulletBasiclevel1Char"/>
    <w:uiPriority w:val="1"/>
    <w:qFormat/>
    <w:rsid w:val="001B05EC"/>
    <w:pPr>
      <w:spacing w:after="60"/>
      <w:ind w:left="357" w:hanging="357"/>
    </w:pPr>
    <w:rPr>
      <w:rFonts w:eastAsia="Times New Roman"/>
      <w:lang w:eastAsia="en-AU"/>
    </w:rPr>
  </w:style>
  <w:style w:type="paragraph" w:customStyle="1" w:styleId="Bulletbasiclevel2">
    <w:name w:val="Bullet basic level 2"/>
    <w:basedOn w:val="Normal"/>
    <w:next w:val="ListBulletsimplelevel2alpha"/>
    <w:link w:val="Bulletbasiclevel2Char"/>
    <w:uiPriority w:val="1"/>
    <w:qFormat/>
    <w:rsid w:val="001B05EC"/>
    <w:pPr>
      <w:numPr>
        <w:ilvl w:val="1"/>
        <w:numId w:val="22"/>
      </w:numPr>
    </w:pPr>
  </w:style>
  <w:style w:type="character" w:customStyle="1" w:styleId="BulletBasiclevel1Char">
    <w:name w:val="Bullet Basic level 1 Char"/>
    <w:link w:val="BulletBasiclevel1"/>
    <w:uiPriority w:val="1"/>
    <w:rsid w:val="001B05EC"/>
    <w:rPr>
      <w:rFonts w:ascii="Arial" w:eastAsia="Times New Roman" w:hAnsi="Arial"/>
      <w:szCs w:val="18"/>
      <w:lang w:eastAsia="en-AU"/>
    </w:rPr>
  </w:style>
  <w:style w:type="paragraph" w:customStyle="1" w:styleId="Bulletsimplelevel1">
    <w:name w:val="Bullet simple level 1"/>
    <w:basedOn w:val="ListParagraph"/>
    <w:next w:val="BodyText"/>
    <w:link w:val="Bulletsimplelevel1Char"/>
    <w:uiPriority w:val="1"/>
    <w:qFormat/>
    <w:rsid w:val="00A21B15"/>
    <w:pPr>
      <w:numPr>
        <w:numId w:val="23"/>
      </w:numPr>
      <w:spacing w:after="60"/>
      <w:ind w:left="357" w:hanging="357"/>
    </w:pPr>
    <w:rPr>
      <w:rFonts w:eastAsia="Times New Roman"/>
      <w:b/>
      <w:lang w:eastAsia="en-AU"/>
    </w:rPr>
  </w:style>
  <w:style w:type="character" w:customStyle="1" w:styleId="Bulletbasiclevel2Char">
    <w:name w:val="Bullet basic level 2 Char"/>
    <w:link w:val="Bulletbasiclevel2"/>
    <w:uiPriority w:val="1"/>
    <w:rsid w:val="001B05EC"/>
    <w:rPr>
      <w:rFonts w:ascii="Arial" w:eastAsia="Calibri" w:hAnsi="Arial"/>
      <w:szCs w:val="18"/>
    </w:rPr>
  </w:style>
  <w:style w:type="paragraph" w:customStyle="1" w:styleId="ListBulletsimplelevel2alpha">
    <w:name w:val="List Bullet simple level 2 alpha"/>
    <w:basedOn w:val="ListParagraph"/>
    <w:link w:val="ListBulletsimplelevel2alphaChar"/>
    <w:uiPriority w:val="1"/>
    <w:qFormat/>
    <w:rsid w:val="00A21B15"/>
    <w:pPr>
      <w:numPr>
        <w:numId w:val="24"/>
      </w:numPr>
      <w:spacing w:after="60"/>
      <w:ind w:left="709"/>
    </w:pPr>
    <w:rPr>
      <w:rFonts w:eastAsia="Times New Roman"/>
      <w:lang w:eastAsia="en-AU"/>
    </w:rPr>
  </w:style>
  <w:style w:type="character" w:customStyle="1" w:styleId="Bulletsimplelevel1Char">
    <w:name w:val="Bullet simple level 1 Char"/>
    <w:link w:val="Bulletsimplelevel1"/>
    <w:uiPriority w:val="1"/>
    <w:rsid w:val="00A21B15"/>
    <w:rPr>
      <w:rFonts w:ascii="Arial" w:eastAsia="Times New Roman" w:hAnsi="Arial"/>
      <w:b/>
      <w:sz w:val="22"/>
      <w:szCs w:val="22"/>
      <w:lang w:eastAsia="en-AU"/>
    </w:rPr>
  </w:style>
  <w:style w:type="character" w:customStyle="1" w:styleId="ListBulletsimplelevel2alphaChar">
    <w:name w:val="List Bullet simple level 2 alpha Char"/>
    <w:link w:val="ListBulletsimplelevel2alpha"/>
    <w:uiPriority w:val="1"/>
    <w:rsid w:val="00A21B15"/>
    <w:rPr>
      <w:rFonts w:ascii="Arial" w:eastAsia="Times New Roman" w:hAnsi="Arial"/>
      <w:sz w:val="22"/>
      <w:szCs w:val="22"/>
      <w:lang w:eastAsia="en-AU"/>
    </w:rPr>
  </w:style>
  <w:style w:type="paragraph" w:customStyle="1" w:styleId="Listbulletnumericlevel2">
    <w:name w:val="List bullet numeric level 2"/>
    <w:basedOn w:val="Normal"/>
    <w:link w:val="Listbulletnumericlevel2Char"/>
    <w:uiPriority w:val="1"/>
    <w:qFormat/>
    <w:rsid w:val="00A21B15"/>
    <w:pPr>
      <w:numPr>
        <w:ilvl w:val="1"/>
        <w:numId w:val="25"/>
      </w:numPr>
    </w:pPr>
  </w:style>
  <w:style w:type="paragraph" w:customStyle="1" w:styleId="ListBulletnumericlevel1">
    <w:name w:val="List Bullet numeric level 1"/>
    <w:basedOn w:val="Normal"/>
    <w:link w:val="ListBulletnumericlevel1Char"/>
    <w:uiPriority w:val="1"/>
    <w:qFormat/>
    <w:rsid w:val="001D6673"/>
    <w:pPr>
      <w:numPr>
        <w:numId w:val="25"/>
      </w:numPr>
      <w:spacing w:after="60"/>
      <w:ind w:left="357" w:hanging="357"/>
    </w:pPr>
  </w:style>
  <w:style w:type="character" w:customStyle="1" w:styleId="Listbulletnumericlevel2Char">
    <w:name w:val="List bullet numeric level 2 Char"/>
    <w:link w:val="Listbulletnumericlevel2"/>
    <w:uiPriority w:val="1"/>
    <w:rsid w:val="00A21B15"/>
    <w:rPr>
      <w:rFonts w:ascii="Arial" w:eastAsia="Calibri" w:hAnsi="Arial"/>
      <w:sz w:val="22"/>
      <w:szCs w:val="22"/>
    </w:rPr>
  </w:style>
  <w:style w:type="character" w:customStyle="1" w:styleId="ListBulletnumericlevel1Char">
    <w:name w:val="List Bullet numeric level 1 Char"/>
    <w:link w:val="ListBulletnumericlevel1"/>
    <w:uiPriority w:val="1"/>
    <w:rsid w:val="001D6673"/>
    <w:rPr>
      <w:rFonts w:ascii="Arial" w:eastAsia="Calibri" w:hAnsi="Arial"/>
      <w:sz w:val="18"/>
      <w:szCs w:val="18"/>
    </w:rPr>
  </w:style>
  <w:style w:type="table" w:customStyle="1" w:styleId="MoTable">
    <w:name w:val="Mo Table"/>
    <w:basedOn w:val="TableNormal"/>
    <w:uiPriority w:val="99"/>
    <w:rsid w:val="00A21B15"/>
    <w:rPr>
      <w:rFonts w:ascii="Arial" w:hAnsi="Arial"/>
      <w:lang w:val="en-US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Paragraph">
    <w:name w:val="List Paragraph"/>
    <w:basedOn w:val="Normal"/>
    <w:uiPriority w:val="34"/>
    <w:qFormat/>
    <w:rsid w:val="00A21B15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E951ED"/>
    <w:pPr>
      <w:suppressAutoHyphens w:val="0"/>
    </w:pPr>
    <w:rPr>
      <w:rFonts w:ascii="Cambria" w:eastAsia="MS Mincho" w:hAnsi="Cambria"/>
      <w:sz w:val="24"/>
      <w:szCs w:val="24"/>
      <w:lang w:val="en-US"/>
    </w:rPr>
  </w:style>
  <w:style w:type="character" w:customStyle="1" w:styleId="FootnoteTextChar">
    <w:name w:val="Footnote Text Char"/>
    <w:link w:val="FootnoteText"/>
    <w:uiPriority w:val="99"/>
    <w:rsid w:val="00E951ED"/>
    <w:rPr>
      <w:rFonts w:ascii="Cambria" w:eastAsia="MS Mincho" w:hAnsi="Cambria" w:cs="Times New Roman"/>
      <w:sz w:val="24"/>
      <w:szCs w:val="24"/>
      <w:lang w:val="en-US"/>
    </w:rPr>
  </w:style>
  <w:style w:type="character" w:styleId="FootnoteReference">
    <w:name w:val="footnote reference"/>
    <w:uiPriority w:val="99"/>
    <w:unhideWhenUsed/>
    <w:rsid w:val="00E951ED"/>
    <w:rPr>
      <w:vertAlign w:val="superscript"/>
    </w:rPr>
  </w:style>
  <w:style w:type="character" w:customStyle="1" w:styleId="apple-converted-space">
    <w:name w:val="apple-converted-space"/>
    <w:basedOn w:val="DefaultParagraphFont"/>
    <w:rsid w:val="000C435F"/>
  </w:style>
  <w:style w:type="paragraph" w:customStyle="1" w:styleId="paragraph">
    <w:name w:val="paragraph"/>
    <w:basedOn w:val="Normal"/>
    <w:rsid w:val="000C435F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C435F"/>
  </w:style>
  <w:style w:type="character" w:customStyle="1" w:styleId="eop">
    <w:name w:val="eop"/>
    <w:basedOn w:val="DefaultParagraphFont"/>
    <w:rsid w:val="000C435F"/>
  </w:style>
  <w:style w:type="character" w:customStyle="1" w:styleId="spellingerror">
    <w:name w:val="spellingerror"/>
    <w:basedOn w:val="DefaultParagraphFont"/>
    <w:rsid w:val="000C435F"/>
  </w:style>
  <w:style w:type="character" w:styleId="FollowedHyperlink">
    <w:name w:val="FollowedHyperlink"/>
    <w:basedOn w:val="DefaultParagraphFont"/>
    <w:uiPriority w:val="99"/>
    <w:semiHidden/>
    <w:unhideWhenUsed/>
    <w:rsid w:val="00E225B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rsid w:val="00383853"/>
    <w:rPr>
      <w:b/>
      <w:bCs/>
    </w:rPr>
  </w:style>
  <w:style w:type="paragraph" w:styleId="Revision">
    <w:name w:val="Revision"/>
    <w:hidden/>
    <w:uiPriority w:val="99"/>
    <w:semiHidden/>
    <w:rsid w:val="000A4F04"/>
    <w:rPr>
      <w:rFonts w:ascii="Arial" w:eastAsia="Calibri" w:hAnsi="Arial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QY_HHGqivk&amp;t=6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itch.hermansen\Downloads\Document_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3CBD1D-FB3D-2D41-8695-F8CDBA989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C:\Users\mitch.hermansen\Downloads\Document_Letter.dotx</Template>
  <TotalTime>6</TotalTime>
  <Pages>9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Movember</Company>
  <LinksUpToDate>false</LinksUpToDate>
  <CharactersWithSpaces>15176</CharactersWithSpaces>
  <SharedDoc>false</SharedDoc>
  <HyperlinkBase/>
  <HLinks>
    <vt:vector size="48" baseType="variant">
      <vt:variant>
        <vt:i4>5570646</vt:i4>
      </vt:variant>
      <vt:variant>
        <vt:i4>-1</vt:i4>
      </vt:variant>
      <vt:variant>
        <vt:i4>2099</vt:i4>
      </vt:variant>
      <vt:variant>
        <vt:i4>1</vt:i4>
      </vt:variant>
      <vt:variant>
        <vt:lpwstr>cover_1</vt:lpwstr>
      </vt:variant>
      <vt:variant>
        <vt:lpwstr/>
      </vt:variant>
      <vt:variant>
        <vt:i4>5570644</vt:i4>
      </vt:variant>
      <vt:variant>
        <vt:i4>-1</vt:i4>
      </vt:variant>
      <vt:variant>
        <vt:i4>2120</vt:i4>
      </vt:variant>
      <vt:variant>
        <vt:i4>1</vt:i4>
      </vt:variant>
      <vt:variant>
        <vt:lpwstr>cover_3</vt:lpwstr>
      </vt:variant>
      <vt:variant>
        <vt:lpwstr/>
      </vt:variant>
      <vt:variant>
        <vt:i4>7012397</vt:i4>
      </vt:variant>
      <vt:variant>
        <vt:i4>-1</vt:i4>
      </vt:variant>
      <vt:variant>
        <vt:i4>2131</vt:i4>
      </vt:variant>
      <vt:variant>
        <vt:i4>1</vt:i4>
      </vt:variant>
      <vt:variant>
        <vt:lpwstr>Letterhead_BG_A4</vt:lpwstr>
      </vt:variant>
      <vt:variant>
        <vt:lpwstr/>
      </vt:variant>
      <vt:variant>
        <vt:i4>2621474</vt:i4>
      </vt:variant>
      <vt:variant>
        <vt:i4>-1</vt:i4>
      </vt:variant>
      <vt:variant>
        <vt:i4>2134</vt:i4>
      </vt:variant>
      <vt:variant>
        <vt:i4>1</vt:i4>
      </vt:variant>
      <vt:variant>
        <vt:lpwstr>Media_BG_Front_A4</vt:lpwstr>
      </vt:variant>
      <vt:variant>
        <vt:lpwstr/>
      </vt:variant>
      <vt:variant>
        <vt:i4>5701707</vt:i4>
      </vt:variant>
      <vt:variant>
        <vt:i4>-1</vt:i4>
      </vt:variant>
      <vt:variant>
        <vt:i4>2137</vt:i4>
      </vt:variant>
      <vt:variant>
        <vt:i4>1</vt:i4>
      </vt:variant>
      <vt:variant>
        <vt:lpwstr>Media_BG_Contiuation_A4</vt:lpwstr>
      </vt:variant>
      <vt:variant>
        <vt:lpwstr/>
      </vt:variant>
      <vt:variant>
        <vt:i4>5898327</vt:i4>
      </vt:variant>
      <vt:variant>
        <vt:i4>-1</vt:i4>
      </vt:variant>
      <vt:variant>
        <vt:i4>2142</vt:i4>
      </vt:variant>
      <vt:variant>
        <vt:i4>1</vt:i4>
      </vt:variant>
      <vt:variant>
        <vt:lpwstr>Letterhead_AU_BG_A4</vt:lpwstr>
      </vt:variant>
      <vt:variant>
        <vt:lpwstr/>
      </vt:variant>
      <vt:variant>
        <vt:i4>5898327</vt:i4>
      </vt:variant>
      <vt:variant>
        <vt:i4>-1</vt:i4>
      </vt:variant>
      <vt:variant>
        <vt:i4>2143</vt:i4>
      </vt:variant>
      <vt:variant>
        <vt:i4>1</vt:i4>
      </vt:variant>
      <vt:variant>
        <vt:lpwstr>Letterhead_AU_BG_A4</vt:lpwstr>
      </vt:variant>
      <vt:variant>
        <vt:lpwstr/>
      </vt:variant>
      <vt:variant>
        <vt:i4>5898327</vt:i4>
      </vt:variant>
      <vt:variant>
        <vt:i4>-1</vt:i4>
      </vt:variant>
      <vt:variant>
        <vt:i4>2144</vt:i4>
      </vt:variant>
      <vt:variant>
        <vt:i4>1</vt:i4>
      </vt:variant>
      <vt:variant>
        <vt:lpwstr>Letterhead_AU_BG_A4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Hermansen</dc:creator>
  <cp:keywords/>
  <dc:description/>
  <cp:lastModifiedBy>Andrew Stevenson</cp:lastModifiedBy>
  <cp:revision>3</cp:revision>
  <cp:lastPrinted>2016-09-23T17:55:00Z</cp:lastPrinted>
  <dcterms:created xsi:type="dcterms:W3CDTF">2018-10-21T02:31:00Z</dcterms:created>
  <dcterms:modified xsi:type="dcterms:W3CDTF">2018-10-21T02:48:00Z</dcterms:modified>
  <cp:category/>
</cp:coreProperties>
</file>